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4B1C" w:rsidRPr="006E6FFD" w:rsidRDefault="00431B71" w:rsidP="00340106">
      <w:pPr>
        <w:pStyle w:val="ml-title"/>
      </w:pPr>
      <w:bookmarkStart w:id="0" w:name="_GoBack"/>
      <w:bookmarkEnd w:id="0"/>
      <w:r w:rsidRPr="006E6FFD">
        <w:t>Automated Self-Screening S</w:t>
      </w:r>
      <w:r w:rsidR="00054B1C" w:rsidRPr="006E6FFD">
        <w:t>ystem using Chat Bot</w:t>
      </w:r>
    </w:p>
    <w:p w:rsidR="00054B1C" w:rsidRPr="00054B1C" w:rsidRDefault="00054B1C" w:rsidP="00ED463F">
      <w:pPr>
        <w:pStyle w:val="ml-author"/>
        <w:rPr>
          <w:vertAlign w:val="superscript"/>
        </w:rPr>
      </w:pPr>
      <w:r w:rsidRPr="00054B1C">
        <w:rPr>
          <w:vertAlign w:val="superscript"/>
        </w:rPr>
        <w:t>a</w:t>
      </w:r>
      <w:r w:rsidRPr="00054B1C">
        <w:t xml:space="preserve">Dr.L.Arokia Jesu </w:t>
      </w:r>
      <w:r w:rsidRPr="00ED463F">
        <w:t>Prabhu</w:t>
      </w:r>
      <w:r>
        <w:t>,</w:t>
      </w:r>
      <w:r w:rsidRPr="00054B1C">
        <w:rPr>
          <w:vertAlign w:val="superscript"/>
        </w:rPr>
        <w:t xml:space="preserve"> </w:t>
      </w:r>
      <w:r w:rsidR="00AD1D63">
        <w:rPr>
          <w:vertAlign w:val="superscript"/>
        </w:rPr>
        <w:t>b</w:t>
      </w:r>
      <w:r w:rsidRPr="00054B1C">
        <w:t>B. Siva Reddy</w:t>
      </w:r>
    </w:p>
    <w:p w:rsidR="00054B1C" w:rsidRDefault="00054B1C" w:rsidP="00054B1C">
      <w:pPr>
        <w:pStyle w:val="ml-aut-aff"/>
      </w:pPr>
      <w:r w:rsidRPr="00D30AFD">
        <w:rPr>
          <w:vertAlign w:val="superscript"/>
        </w:rPr>
        <w:t>a</w:t>
      </w:r>
      <w:r>
        <w:t xml:space="preserve">Associate Professor, Department of Computer Science, </w:t>
      </w:r>
      <w:r w:rsidRPr="00BD0BE3">
        <w:t>CMR Institue of Technology</w:t>
      </w:r>
      <w:r>
        <w:t xml:space="preserve">, </w:t>
      </w:r>
    </w:p>
    <w:p w:rsidR="00054B1C" w:rsidRPr="00D30AFD" w:rsidRDefault="00054B1C" w:rsidP="00054B1C">
      <w:pPr>
        <w:pStyle w:val="ml-aut-aff"/>
      </w:pPr>
      <w:r>
        <w:t>Hyderabad, Telangana, India</w:t>
      </w:r>
    </w:p>
    <w:p w:rsidR="00054B1C" w:rsidRDefault="0013089A" w:rsidP="00054B1C">
      <w:pPr>
        <w:pStyle w:val="ml-aut-aff"/>
        <w:rPr>
          <w:rStyle w:val="Hyperlink"/>
          <w:sz w:val="18"/>
        </w:rPr>
      </w:pPr>
      <w:hyperlink r:id="rId9" w:history="1">
        <w:r w:rsidR="00AD1D63" w:rsidRPr="00AC2E27">
          <w:rPr>
            <w:rStyle w:val="Hyperlink"/>
            <w:sz w:val="18"/>
          </w:rPr>
          <w:t>arokiajeruprabhu@gmail.com</w:t>
        </w:r>
      </w:hyperlink>
    </w:p>
    <w:p w:rsidR="00054B1C" w:rsidRDefault="00AD1D63" w:rsidP="00054B1C">
      <w:pPr>
        <w:pStyle w:val="ml-aut-aff"/>
      </w:pPr>
      <w:r>
        <w:rPr>
          <w:vertAlign w:val="superscript"/>
        </w:rPr>
        <w:t>b</w:t>
      </w:r>
      <w:r w:rsidR="00054B1C">
        <w:t>M.Tech 2</w:t>
      </w:r>
      <w:r w:rsidR="00054B1C" w:rsidRPr="00BD0BE3">
        <w:rPr>
          <w:vertAlign w:val="superscript"/>
        </w:rPr>
        <w:t>nd</w:t>
      </w:r>
      <w:r w:rsidR="00054B1C">
        <w:t xml:space="preserve"> year, Department of Computer Science, </w:t>
      </w:r>
      <w:r w:rsidR="00054B1C" w:rsidRPr="00BD0BE3">
        <w:t>CMR Institue of Technology</w:t>
      </w:r>
      <w:r w:rsidR="00054B1C">
        <w:t xml:space="preserve">, </w:t>
      </w:r>
    </w:p>
    <w:p w:rsidR="00054B1C" w:rsidRPr="00D30AFD" w:rsidRDefault="00054B1C" w:rsidP="00054B1C">
      <w:pPr>
        <w:pStyle w:val="ml-aut-aff"/>
      </w:pPr>
      <w:r>
        <w:t>Hyderabad, Telangana, India</w:t>
      </w:r>
    </w:p>
    <w:p w:rsidR="00054B1C" w:rsidRDefault="00054B1C" w:rsidP="00054B1C">
      <w:pPr>
        <w:pStyle w:val="ml-aut-aff"/>
      </w:pPr>
      <w:r w:rsidRPr="00BD0BE3">
        <w:t xml:space="preserve"> </w:t>
      </w:r>
      <w:r w:rsidRPr="00BD0BE3">
        <w:rPr>
          <w:rStyle w:val="Hyperlink"/>
          <w:sz w:val="18"/>
        </w:rPr>
        <w:t>shivareddyy07@gmail.com</w:t>
      </w:r>
    </w:p>
    <w:p w:rsidR="00054B1C" w:rsidRPr="00AB5BA5" w:rsidRDefault="00340106" w:rsidP="00340106">
      <w:pPr>
        <w:pStyle w:val="ml-Header-NonNum"/>
      </w:pPr>
      <w:r w:rsidRPr="00340106">
        <w:rPr>
          <w:lang w:val="en-GB" w:eastAsia="en-GB" w:bidi="ar-SA"/>
        </w:rPr>
        <mc:AlternateContent>
          <mc:Choice Requires="wps">
            <w:drawing>
              <wp:anchor distT="0" distB="0" distL="114300" distR="114300" simplePos="0" relativeHeight="251657728" behindDoc="1" locked="0" layoutInCell="1" allowOverlap="1" wp14:anchorId="15136AC0" wp14:editId="24F31168">
                <wp:simplePos x="0" y="0"/>
                <wp:positionH relativeFrom="column">
                  <wp:posOffset>4084320</wp:posOffset>
                </wp:positionH>
                <wp:positionV relativeFrom="paragraph">
                  <wp:posOffset>635</wp:posOffset>
                </wp:positionV>
                <wp:extent cx="1428750" cy="1609725"/>
                <wp:effectExtent l="0" t="0" r="19050" b="28575"/>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1609725"/>
                        </a:xfrm>
                        <a:prstGeom prst="rect">
                          <a:avLst/>
                        </a:prstGeom>
                        <a:solidFill>
                          <a:sysClr val="window" lastClr="FFFFFF"/>
                        </a:solidFill>
                        <a:ln w="25400" cap="flat" cmpd="sng" algn="ctr">
                          <a:solidFill>
                            <a:sysClr val="window" lastClr="FFFFFF"/>
                          </a:solidFill>
                          <a:prstDash val="solid"/>
                          <a:headEnd/>
                          <a:tailEnd/>
                        </a:ln>
                        <a:effectLst/>
                      </wps:spPr>
                      <wps:txbx>
                        <w:txbxContent>
                          <w:p w:rsidR="00054B1C" w:rsidRDefault="00054B1C" w:rsidP="00340106">
                            <w:pPr>
                              <w:pStyle w:val="ml-Header-NonNum"/>
                            </w:pPr>
                            <w:r w:rsidRPr="006B2F4E">
                              <w:t>Keywords</w:t>
                            </w:r>
                          </w:p>
                          <w:p w:rsidR="00054B1C" w:rsidRPr="00B00F37" w:rsidRDefault="00054B1C" w:rsidP="00054B1C">
                            <w:pPr>
                              <w:spacing w:after="0"/>
                              <w:ind w:firstLine="0"/>
                              <w:rPr>
                                <w:sz w:val="18"/>
                                <w:szCs w:val="18"/>
                              </w:rPr>
                            </w:pPr>
                            <w:r w:rsidRPr="00B00F37">
                              <w:rPr>
                                <w:sz w:val="18"/>
                                <w:szCs w:val="18"/>
                              </w:rPr>
                              <w:t xml:space="preserve">Azure Health Care Bot, </w:t>
                            </w:r>
                          </w:p>
                          <w:p w:rsidR="00054B1C" w:rsidRPr="00B00F37" w:rsidRDefault="00054B1C" w:rsidP="00054B1C">
                            <w:pPr>
                              <w:spacing w:after="0"/>
                              <w:ind w:firstLine="0"/>
                              <w:rPr>
                                <w:sz w:val="18"/>
                                <w:szCs w:val="18"/>
                              </w:rPr>
                            </w:pPr>
                            <w:r w:rsidRPr="00B00F37">
                              <w:rPr>
                                <w:sz w:val="18"/>
                                <w:szCs w:val="18"/>
                              </w:rPr>
                              <w:t xml:space="preserve">Chat Bot, </w:t>
                            </w:r>
                          </w:p>
                          <w:p w:rsidR="00054B1C" w:rsidRPr="00B00F37" w:rsidRDefault="00054B1C" w:rsidP="00054B1C">
                            <w:pPr>
                              <w:spacing w:after="0"/>
                              <w:ind w:firstLine="0"/>
                              <w:jc w:val="left"/>
                              <w:rPr>
                                <w:sz w:val="18"/>
                                <w:szCs w:val="18"/>
                              </w:rPr>
                            </w:pPr>
                            <w:r w:rsidRPr="00B00F37">
                              <w:rPr>
                                <w:sz w:val="18"/>
                                <w:szCs w:val="18"/>
                              </w:rPr>
                              <w:t xml:space="preserve">AI Powered Conversational healthcare, </w:t>
                            </w:r>
                          </w:p>
                          <w:p w:rsidR="00054B1C" w:rsidRPr="00B00F37" w:rsidRDefault="00054B1C" w:rsidP="00054B1C">
                            <w:pPr>
                              <w:spacing w:after="0"/>
                              <w:ind w:firstLine="0"/>
                              <w:rPr>
                                <w:sz w:val="18"/>
                                <w:szCs w:val="18"/>
                              </w:rPr>
                            </w:pPr>
                            <w:r w:rsidRPr="00B00F37">
                              <w:rPr>
                                <w:sz w:val="18"/>
                                <w:szCs w:val="18"/>
                              </w:rPr>
                              <w:t>Self-Screening,</w:t>
                            </w:r>
                          </w:p>
                          <w:p w:rsidR="00054B1C" w:rsidRPr="00B00F37" w:rsidRDefault="00054B1C" w:rsidP="00054B1C">
                            <w:pPr>
                              <w:spacing w:after="0"/>
                              <w:ind w:firstLine="0"/>
                              <w:rPr>
                                <w:sz w:val="18"/>
                                <w:szCs w:val="18"/>
                              </w:rPr>
                            </w:pPr>
                            <w:r w:rsidRPr="00B00F37">
                              <w:rPr>
                                <w:sz w:val="18"/>
                                <w:szCs w:val="18"/>
                              </w:rPr>
                              <w:t>Bot Integration</w:t>
                            </w:r>
                          </w:p>
                          <w:p w:rsidR="00054B1C" w:rsidRDefault="00054B1C" w:rsidP="00054B1C"/>
                          <w:p w:rsidR="00054B1C" w:rsidRDefault="00054B1C" w:rsidP="00054B1C"/>
                          <w:p w:rsidR="00054B1C" w:rsidRDefault="00054B1C" w:rsidP="00054B1C"/>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1.6pt;margin-top:.05pt;width:112.5pt;height:126.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" fillcolor="window" strokecolor="window" strokeweight="2pt">
                <v:textbox inset=",0,,0">
                  <w:txbxContent>
                    <w:p w:rsidR="00054B1C" w:rsidRDefault="00054B1C" w:rsidP="00340106">
                      <w:pPr>
                        <w:pStyle w:val="ml-Header-NonNum"/>
                      </w:pPr>
                      <w:r w:rsidRPr="006B2F4E">
                        <w:t>Keywords</w:t>
                      </w:r>
                    </w:p>
                    <w:p w:rsidR="00054B1C" w:rsidRPr="00B00F37" w:rsidRDefault="00054B1C" w:rsidP="00054B1C">
                      <w:pPr>
                        <w:spacing w:after="0"/>
                        <w:ind w:firstLine="0"/>
                        <w:rPr>
                          <w:sz w:val="18"/>
                          <w:szCs w:val="18"/>
                        </w:rPr>
                      </w:pPr>
                      <w:r w:rsidRPr="00B00F37">
                        <w:rPr>
                          <w:sz w:val="18"/>
                          <w:szCs w:val="18"/>
                        </w:rPr>
                        <w:t xml:space="preserve">Azure Health Care Bot, </w:t>
                      </w:r>
                    </w:p>
                    <w:p w:rsidR="00054B1C" w:rsidRPr="00B00F37" w:rsidRDefault="00054B1C" w:rsidP="00054B1C">
                      <w:pPr>
                        <w:spacing w:after="0"/>
                        <w:ind w:firstLine="0"/>
                        <w:rPr>
                          <w:sz w:val="18"/>
                          <w:szCs w:val="18"/>
                        </w:rPr>
                      </w:pPr>
                      <w:r w:rsidRPr="00B00F37">
                        <w:rPr>
                          <w:sz w:val="18"/>
                          <w:szCs w:val="18"/>
                        </w:rPr>
                        <w:t xml:space="preserve">Chat Bot, </w:t>
                      </w:r>
                    </w:p>
                    <w:p w:rsidR="00054B1C" w:rsidRPr="00B00F37" w:rsidRDefault="00054B1C" w:rsidP="00054B1C">
                      <w:pPr>
                        <w:spacing w:after="0"/>
                        <w:ind w:firstLine="0"/>
                        <w:jc w:val="left"/>
                        <w:rPr>
                          <w:sz w:val="18"/>
                          <w:szCs w:val="18"/>
                        </w:rPr>
                      </w:pPr>
                      <w:r w:rsidRPr="00B00F37">
                        <w:rPr>
                          <w:sz w:val="18"/>
                          <w:szCs w:val="18"/>
                        </w:rPr>
                        <w:t xml:space="preserve">AI Powered Conversational healthcare, </w:t>
                      </w:r>
                    </w:p>
                    <w:p w:rsidR="00054B1C" w:rsidRPr="00B00F37" w:rsidRDefault="00054B1C" w:rsidP="00054B1C">
                      <w:pPr>
                        <w:spacing w:after="0"/>
                        <w:ind w:firstLine="0"/>
                        <w:rPr>
                          <w:sz w:val="18"/>
                          <w:szCs w:val="18"/>
                        </w:rPr>
                      </w:pPr>
                      <w:r w:rsidRPr="00B00F37">
                        <w:rPr>
                          <w:sz w:val="18"/>
                          <w:szCs w:val="18"/>
                        </w:rPr>
                        <w:t>Self-Screening,</w:t>
                      </w:r>
                    </w:p>
                    <w:p w:rsidR="00054B1C" w:rsidRPr="00B00F37" w:rsidRDefault="00054B1C" w:rsidP="00054B1C">
                      <w:pPr>
                        <w:spacing w:after="0"/>
                        <w:ind w:firstLine="0"/>
                        <w:rPr>
                          <w:sz w:val="18"/>
                          <w:szCs w:val="18"/>
                        </w:rPr>
                      </w:pPr>
                      <w:r w:rsidRPr="00B00F37">
                        <w:rPr>
                          <w:sz w:val="18"/>
                          <w:szCs w:val="18"/>
                        </w:rPr>
                        <w:t>Bot Integration</w:t>
                      </w:r>
                    </w:p>
                    <w:p w:rsidR="00054B1C" w:rsidRDefault="00054B1C" w:rsidP="00054B1C"/>
                    <w:p w:rsidR="00054B1C" w:rsidRDefault="00054B1C" w:rsidP="00054B1C"/>
                    <w:p w:rsidR="00054B1C" w:rsidRDefault="00054B1C" w:rsidP="00054B1C"/>
                  </w:txbxContent>
                </v:textbox>
                <w10:wrap type="square"/>
              </v:shape>
            </w:pict>
          </mc:Fallback>
        </mc:AlternateContent>
      </w:r>
      <w:r w:rsidR="00054B1C" w:rsidRPr="00340106">
        <w:t>Abstract</w:t>
      </w:r>
      <w:r w:rsidR="00054B1C" w:rsidRPr="00AB5BA5">
        <w:tab/>
      </w:r>
      <w:r w:rsidR="00054B1C">
        <w:tab/>
      </w:r>
      <w:r w:rsidR="00054B1C">
        <w:tab/>
      </w:r>
    </w:p>
    <w:p w:rsidR="00054B1C" w:rsidRPr="00054B1C" w:rsidRDefault="00054B1C" w:rsidP="00054B1C">
      <w:pPr>
        <w:keepNext/>
        <w:framePr w:dropCap="drop" w:lines="3" w:wrap="around" w:vAnchor="text" w:hAnchor="text"/>
        <w:spacing w:before="0" w:after="0" w:line="689" w:lineRule="exact"/>
        <w:ind w:firstLine="0"/>
        <w:textAlignment w:val="baseline"/>
        <w:rPr>
          <w:color w:val="17365D"/>
          <w:position w:val="-9"/>
          <w:sz w:val="93"/>
        </w:rPr>
      </w:pPr>
      <w:r w:rsidRPr="00054B1C">
        <w:rPr>
          <w:color w:val="17365D"/>
          <w:position w:val="-9"/>
          <w:sz w:val="93"/>
        </w:rPr>
        <w:t>T</w:t>
      </w:r>
    </w:p>
    <w:p w:rsidR="00054B1C" w:rsidRPr="00912BF1" w:rsidRDefault="00054B1C" w:rsidP="00AD1D63">
      <w:pPr>
        <w:pStyle w:val="ml-nor-abs"/>
        <w:ind w:firstLine="0"/>
        <w:outlineLvl w:val="0"/>
      </w:pPr>
      <w:r>
        <w:t xml:space="preserve"> </w:t>
      </w:r>
      <w:r w:rsidRPr="008E398F">
        <w:t>his paper depicts</w:t>
      </w:r>
      <w:r>
        <w:t xml:space="preserve"> creation of an automated screening system by using Microsoft health care bot. The system will have a web </w:t>
      </w:r>
      <w:r w:rsidRPr="00912BF1">
        <w:t>interface where the user will take the screening by choosing the applicable option as an answer. The system then analyses the answers provided by the user and performs one of the following actions based upon the result of the screening.</w:t>
      </w:r>
    </w:p>
    <w:p w:rsidR="00054B1C" w:rsidRPr="00912BF1" w:rsidRDefault="00054B1C" w:rsidP="00C01211">
      <w:pPr>
        <w:pStyle w:val="ml-listnum"/>
      </w:pPr>
      <w:r w:rsidRPr="00912BF1">
        <w:t>Allow the user to come to office and send an email.</w:t>
      </w:r>
    </w:p>
    <w:p w:rsidR="00054B1C" w:rsidRPr="00912BF1" w:rsidRDefault="00054B1C" w:rsidP="00C01211">
      <w:pPr>
        <w:pStyle w:val="ml-listnum"/>
      </w:pPr>
      <w:r w:rsidRPr="00912BF1">
        <w:t>Asks the user to stay in the quarantine for 14 days and send the same in email.</w:t>
      </w:r>
    </w:p>
    <w:p w:rsidR="00054B1C" w:rsidRPr="00912BF1" w:rsidRDefault="00054B1C" w:rsidP="00C01211">
      <w:pPr>
        <w:pStyle w:val="ml-listnum"/>
      </w:pPr>
      <w:r w:rsidRPr="00912BF1">
        <w:t>Keeps the user in the waiting state if the user doesn’t know the covid test results</w:t>
      </w:r>
    </w:p>
    <w:p w:rsidR="00054B1C" w:rsidRPr="008E398F" w:rsidRDefault="00054B1C" w:rsidP="00AD1D63">
      <w:pPr>
        <w:pStyle w:val="ml-nor-abs"/>
        <w:pBdr>
          <w:bottom w:val="single" w:sz="4" w:space="1" w:color="auto"/>
        </w:pBdr>
        <w:ind w:firstLine="0"/>
        <w:outlineLvl w:val="0"/>
        <w:rPr>
          <w:sz w:val="14"/>
        </w:rPr>
      </w:pPr>
    </w:p>
    <w:p w:rsidR="00054B1C" w:rsidRDefault="00054B1C" w:rsidP="003E5BF5">
      <w:pPr>
        <w:pStyle w:val="ml-h1"/>
      </w:pPr>
      <w:r w:rsidRPr="00054B1C">
        <w:t>Introduction</w:t>
      </w:r>
    </w:p>
    <w:p w:rsidR="004120EC" w:rsidRDefault="004120EC" w:rsidP="004120EC">
      <w:pPr>
        <w:pStyle w:val="ml-nor"/>
      </w:pPr>
      <w:r w:rsidRPr="004120EC">
        <w:t>The Health Bot service is a cloud platform that empowers healthcare organization developers to build and deploy their compliant healthcare providers, using AI capabilities and health bots, helping them improve processes and reduce costs. Allows you to give your users smart and personal access to health-related information and interactive experiences</w:t>
      </w:r>
    </w:p>
    <w:p w:rsidR="004120EC" w:rsidRDefault="004120EC" w:rsidP="003E5BF5">
      <w:pPr>
        <w:pStyle w:val="ml-h2"/>
      </w:pPr>
      <w:r>
        <w:t>Objective</w:t>
      </w:r>
    </w:p>
    <w:p w:rsidR="004120EC" w:rsidRDefault="004120EC" w:rsidP="004120EC">
      <w:pPr>
        <w:pStyle w:val="ml-nor"/>
        <w:ind w:firstLine="0"/>
      </w:pPr>
      <w:r>
        <w:t xml:space="preserve">Create an automated screening system that will make use of the Microsoft Health care bot in the backend to create all the required queries - user will select from the options provided. </w:t>
      </w:r>
    </w:p>
    <w:p w:rsidR="004120EC" w:rsidRDefault="004120EC" w:rsidP="004120EC">
      <w:pPr>
        <w:pStyle w:val="ml-nor"/>
        <w:ind w:firstLine="0"/>
      </w:pPr>
      <w:r>
        <w:t>A workflow will be created based upon all the queries that are prepared as a part of the prerequisites. Based upon the answer provided by the user the workflow will go to the next step. A web application is created by using the NodeJS as developing language. This web application will connect to the Microsoft health care bot in the backend and user will the web application interface to select the options/answers. The system will send emails to the users based on the screening results. The system will save the details of the users and their responses in the database and display them for the administrators for future use.</w:t>
      </w:r>
    </w:p>
    <w:p w:rsidR="004120EC" w:rsidRDefault="004120EC" w:rsidP="004120EC">
      <w:pPr>
        <w:pStyle w:val="ml-nor"/>
        <w:ind w:firstLine="0"/>
      </w:pPr>
    </w:p>
    <w:p w:rsidR="00054B1C" w:rsidRPr="003E5BF5" w:rsidRDefault="00054B1C" w:rsidP="003E5BF5">
      <w:pPr>
        <w:pStyle w:val="ml-h1"/>
        <w:numPr>
          <w:ilvl w:val="0"/>
          <w:numId w:val="32"/>
        </w:numPr>
      </w:pPr>
      <w:r w:rsidRPr="003E5BF5">
        <w:lastRenderedPageBreak/>
        <w:t>Existing System</w:t>
      </w:r>
    </w:p>
    <w:p w:rsidR="00054B1C" w:rsidRPr="00AD1D63" w:rsidRDefault="00054B1C" w:rsidP="00AD1D63">
      <w:pPr>
        <w:pStyle w:val="ml-nor"/>
        <w:outlineLvl w:val="0"/>
      </w:pPr>
      <w:r w:rsidRPr="00AD1D63">
        <w:t xml:space="preserve">Chatbots are computer programs that interact with users using natural languages. Existing chat bots are helping in having an interaction with humans and providing the necessary solution for the users. </w:t>
      </w:r>
    </w:p>
    <w:p w:rsidR="00054B1C" w:rsidRPr="00AD1D63" w:rsidRDefault="00054B1C" w:rsidP="00AD1D63">
      <w:pPr>
        <w:pStyle w:val="ml-nor"/>
        <w:outlineLvl w:val="0"/>
      </w:pPr>
      <w:r w:rsidRPr="00AD1D63">
        <w:t>But chat bots are yet to be implemented in the health care services sector for automation of the human interaction.</w:t>
      </w:r>
    </w:p>
    <w:p w:rsidR="00054B1C" w:rsidRPr="003E5BF5" w:rsidRDefault="00054B1C" w:rsidP="003E5BF5">
      <w:pPr>
        <w:pStyle w:val="ml-h2"/>
      </w:pPr>
      <w:r w:rsidRPr="003E5BF5">
        <w:t xml:space="preserve">Literature Review: </w:t>
      </w:r>
    </w:p>
    <w:p w:rsidR="00054B1C" w:rsidRPr="00AD1D63" w:rsidRDefault="00054B1C" w:rsidP="00AD1D63">
      <w:pPr>
        <w:pStyle w:val="ml-nor"/>
        <w:outlineLvl w:val="0"/>
      </w:pPr>
      <w:r w:rsidRPr="00AD1D63">
        <w:t>ELIZA: The concept of chatbot was introduced by MIT professor Joseph Weizenbaum in 1966. Going forward Turing thought that Weizenbaum created the first chatbot called ELIZA that seemed to make the user believe he was chatting with a real person.</w:t>
      </w:r>
    </w:p>
    <w:p w:rsidR="00054B1C" w:rsidRPr="00AD1D63" w:rsidRDefault="00054B1C" w:rsidP="00AD1D63">
      <w:pPr>
        <w:pStyle w:val="ml-nor"/>
        <w:outlineLvl w:val="0"/>
      </w:pPr>
      <w:r w:rsidRPr="00AD1D63">
        <w:t>ALICE: ALICE chatbot system which is a summary of Artificial Linguistic Internet Computer Entity and developed by Drs. Richard S. Wallace in 1995. ALICE is a chatbot that focuses on areas such as information representation and algorithm like pattern matching algorithm.</w:t>
      </w:r>
    </w:p>
    <w:p w:rsidR="00054B1C" w:rsidRPr="00AD1D63" w:rsidRDefault="00054B1C" w:rsidP="00AD1D63">
      <w:pPr>
        <w:pStyle w:val="ml-nor"/>
        <w:outlineLvl w:val="0"/>
      </w:pPr>
      <w:r w:rsidRPr="00AD1D63">
        <w:t>There are researchers who have already done work on the chatbots and published papers like 'Real Time Chat Bots and Their Applications in Human Life' published by V. Krishna sree, C. Kaushik, G. Sahitya and Remalli Rohan provide insights about the various existing chatbots and their history of evaluation, and the applications of various chatbots in different domains. 'AI-based chatbots in customer service and their effects on user compliance' published by Martin Adam, Michael Wessel and Alexander Benlian provided insights about exploration of the chatbots in the fields of the customer service and setting guidelines for the user. 'College Information Chat-Bot System Based on Natural Language Processing' by Dr Raju Shanmugam, Soumya Jena and Vishvaketan Gaur provided the knowledge on how to combine the chatbots along with the web pages and use it across the internet. 'Chatbot for Healthcare System Using Artificial Intelligence' by Lekha Athota, Vinod Kumar Shukla, Nitin Pandey and Ajay Rana provided a path to create a medical chatbot using Artificial Intelligence that can detect the disease and provide the diagnosis of the disease and based upon the details provided by the user before seeing the doctor</w:t>
      </w:r>
    </w:p>
    <w:p w:rsidR="00054B1C" w:rsidRPr="00AD1D63" w:rsidRDefault="00054B1C" w:rsidP="00AD1D63">
      <w:pPr>
        <w:pStyle w:val="ml-nor"/>
        <w:outlineLvl w:val="0"/>
      </w:pPr>
      <w:r w:rsidRPr="00AD1D63">
        <w:t>Following are the algorithms that are used normally in the chatbots for understating of the inputs by the users and provided the output.</w:t>
      </w:r>
    </w:p>
    <w:p w:rsidR="00054B1C" w:rsidRPr="00AD1D63" w:rsidRDefault="00054B1C" w:rsidP="003E5BF5">
      <w:pPr>
        <w:pStyle w:val="ml-h2"/>
      </w:pPr>
      <w:r w:rsidRPr="00AD1D63">
        <w:t>Markov Chains:</w:t>
      </w:r>
    </w:p>
    <w:p w:rsidR="00054B1C" w:rsidRPr="00AD1D63" w:rsidRDefault="00054B1C" w:rsidP="00AD1D63">
      <w:pPr>
        <w:pStyle w:val="ml-nor"/>
        <w:outlineLvl w:val="0"/>
      </w:pPr>
      <w:r w:rsidRPr="00AD1D63">
        <w:t>Markov chains are widely used in text production and Chatbots. They work by determining opportunities to move from one region to another. This model is easy to use and short as it can be easily stored as a matric. These chains do not look at the path taken to achieve a particular situation</w:t>
      </w:r>
    </w:p>
    <w:p w:rsidR="00054B1C" w:rsidRPr="00AD1D63" w:rsidRDefault="00054B1C" w:rsidP="003E5BF5">
      <w:pPr>
        <w:pStyle w:val="ml-h2"/>
      </w:pPr>
      <w:r w:rsidRPr="00AD1D63">
        <w:t>Naïve Bayes algorithm:</w:t>
      </w:r>
    </w:p>
    <w:p w:rsidR="00054B1C" w:rsidRPr="00AD1D63" w:rsidRDefault="00054B1C" w:rsidP="00AD1D63">
      <w:pPr>
        <w:pStyle w:val="ml-nor"/>
        <w:outlineLvl w:val="0"/>
      </w:pPr>
      <w:r w:rsidRPr="00AD1D63">
        <w:t xml:space="preserve"> The Naïve Bayes algorithm attempts to break the text into specific categories so that the chatbot can identify the user's intent and reduce the potential range of responses. Since target identification is one of the first and foremost steps in a chatbot conversation, it is important that this algorithm works well.</w:t>
      </w:r>
    </w:p>
    <w:p w:rsidR="00054B1C" w:rsidRPr="003E5BF5" w:rsidRDefault="00054B1C" w:rsidP="003E5BF5">
      <w:pPr>
        <w:pStyle w:val="ml-h1"/>
        <w:numPr>
          <w:ilvl w:val="0"/>
          <w:numId w:val="32"/>
        </w:numPr>
      </w:pPr>
      <w:r>
        <w:t>Proposed System</w:t>
      </w:r>
    </w:p>
    <w:p w:rsidR="00054B1C" w:rsidRPr="00054B1C" w:rsidRDefault="00054B1C" w:rsidP="00AD1D63">
      <w:pPr>
        <w:pStyle w:val="Default"/>
        <w:jc w:val="both"/>
        <w:outlineLvl w:val="0"/>
        <w:rPr>
          <w:rFonts w:eastAsia="Times New Roman"/>
          <w:b/>
          <w:bCs/>
          <w:noProof/>
          <w:color w:val="0F243E"/>
          <w:sz w:val="10"/>
          <w:szCs w:val="20"/>
          <w:lang w:val="en-IN" w:eastAsia="en-IN" w:bidi="hi-IN"/>
        </w:rPr>
      </w:pPr>
    </w:p>
    <w:p w:rsidR="00054B1C" w:rsidRPr="00AD1D63" w:rsidRDefault="00054B1C" w:rsidP="00AD1D63">
      <w:pPr>
        <w:pStyle w:val="ml-nor"/>
        <w:outlineLvl w:val="0"/>
      </w:pPr>
      <w:r w:rsidRPr="00AD1D63">
        <w:t xml:space="preserve">The proposed chat bot system will use the combination of the algorithms Markov chains and Naive Bayes Algorithm and provide consistent user experience with increased speed. The system will provide the user interface to do screening, where the user needs to choose one of the applicable options as answer to queries before coming to office on daily basis. The system then informs the respective user along with the administrator of the office on the user status. </w:t>
      </w:r>
    </w:p>
    <w:p w:rsidR="00054B1C" w:rsidRPr="00AD1D63" w:rsidRDefault="00054B1C" w:rsidP="00AD1D63">
      <w:pPr>
        <w:pStyle w:val="ml-nor"/>
        <w:outlineLvl w:val="0"/>
      </w:pPr>
      <w:r w:rsidRPr="00AD1D63">
        <w:t>The world has changed, and organizations of all kinds are now facing an uncertain future. To prepare for this uncertainty, smart businesses realize that they do not have to carry this weight alone. The adoption of digital tools and technologies is critical to supporting ongoing operations. From setting up early detection systems to restarting workplaces to rethinking how to protect jobs from future disruptions, technology has an important role to play. At Intelex, we have identified three key areas where technology can help.</w:t>
      </w:r>
    </w:p>
    <w:p w:rsidR="00054B1C" w:rsidRPr="00AD1D63" w:rsidRDefault="00054B1C" w:rsidP="00AD1D63">
      <w:pPr>
        <w:pStyle w:val="ml-nor"/>
        <w:outlineLvl w:val="0"/>
      </w:pPr>
      <w:r w:rsidRPr="00AD1D63">
        <w:lastRenderedPageBreak/>
        <w:t>Bringing employees back to work and operations online safely is a multifaceted exercise - there is no magic bullet or formula to follow. Depending on your organizational make-up and priorities, there will be different challenges to conquer for a successful return to work.</w:t>
      </w:r>
    </w:p>
    <w:p w:rsidR="00054B1C" w:rsidRDefault="00054B1C" w:rsidP="003E5BF5">
      <w:pPr>
        <w:pStyle w:val="ml-h2"/>
      </w:pPr>
      <w:r>
        <w:t>Architecture or Proposed Model:</w:t>
      </w:r>
    </w:p>
    <w:p w:rsidR="00054B1C" w:rsidRDefault="00054B1C" w:rsidP="00AD1D63">
      <w:pPr>
        <w:pStyle w:val="ml-nor"/>
        <w:outlineLvl w:val="0"/>
      </w:pPr>
      <w:r>
        <w:t>Health Bot Service is a developer cloud platform, built on top of Microsoft Azure. This multi-employer service provides bot health conditions that are different from those of Microsoft partners. The management site gives each partner a detailed control of the configuration and flexibility. Authorized conditions are different from a partner health bot. The health boat event can be embedded within the digital experience of partners</w:t>
      </w:r>
    </w:p>
    <w:p w:rsidR="00054B1C" w:rsidRDefault="00A829D7" w:rsidP="00AD1D63">
      <w:pPr>
        <w:pStyle w:val="ml-nor"/>
        <w:jc w:val="center"/>
        <w:outlineLvl w:val="0"/>
      </w:pPr>
      <w:r>
        <w:rPr>
          <w:noProof/>
          <w:lang w:val="en-GB" w:eastAsia="en-GB"/>
        </w:rPr>
        <w:drawing>
          <wp:inline distT="0" distB="0" distL="0" distR="0" wp14:anchorId="012D3E3E" wp14:editId="3FB97E61">
            <wp:extent cx="3416300" cy="1506855"/>
            <wp:effectExtent l="0" t="0" r="0" b="0"/>
            <wp:docPr id="1" name="Picture 1" descr="Descriptio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iagr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6300" cy="1506855"/>
                    </a:xfrm>
                    <a:prstGeom prst="rect">
                      <a:avLst/>
                    </a:prstGeom>
                    <a:noFill/>
                    <a:ln>
                      <a:noFill/>
                    </a:ln>
                  </pic:spPr>
                </pic:pic>
              </a:graphicData>
            </a:graphic>
          </wp:inline>
        </w:drawing>
      </w:r>
    </w:p>
    <w:p w:rsidR="00054B1C" w:rsidRPr="001940F3" w:rsidRDefault="00054B1C" w:rsidP="001940F3">
      <w:pPr>
        <w:pStyle w:val="ml-Fig-Caption"/>
      </w:pPr>
      <w:r w:rsidRPr="001940F3">
        <w:t>Figure 1: Architecture of the automated screening system</w:t>
      </w:r>
    </w:p>
    <w:p w:rsidR="00054B1C" w:rsidRDefault="00054B1C" w:rsidP="00AD1D63">
      <w:pPr>
        <w:pStyle w:val="ml-nor"/>
        <w:outlineLvl w:val="0"/>
      </w:pPr>
      <w:r>
        <w:t>Health Bot uses the Bot Framework under the hood as a messaging and router to deliver messages and returns to the end user. Negotiation skills and medical information are provided by the health Bot service in two ways:</w:t>
      </w:r>
    </w:p>
    <w:p w:rsidR="00054B1C" w:rsidRDefault="00054B1C" w:rsidP="00C01211">
      <w:pPr>
        <w:pStyle w:val="ml-list"/>
      </w:pPr>
      <w:r>
        <w:t>Integrated third-party content - Microsoft has partnered with reputable content providers to provide comprehensive and reliable medical information.</w:t>
      </w:r>
    </w:p>
    <w:p w:rsidR="00054B1C" w:rsidRDefault="00054B1C" w:rsidP="00C01211">
      <w:pPr>
        <w:pStyle w:val="ml-list"/>
      </w:pPr>
      <w:r>
        <w:t>Customized chat environments developed with our visual designer tool to meet complex needs. The author can call back the resources using secure and standard authorizations and verification methods</w:t>
      </w:r>
      <w:r w:rsidRPr="00357DA5">
        <w:t>.</w:t>
      </w:r>
    </w:p>
    <w:p w:rsidR="00054B1C" w:rsidRPr="006B5C6F" w:rsidRDefault="00054B1C" w:rsidP="003E5BF5">
      <w:pPr>
        <w:pStyle w:val="ml-h1"/>
      </w:pPr>
      <w:r>
        <w:t>Implementation Of The Screening System</w:t>
      </w:r>
    </w:p>
    <w:p w:rsidR="00054B1C" w:rsidRDefault="00054B1C" w:rsidP="00AD1D63">
      <w:pPr>
        <w:pStyle w:val="ml-nor"/>
        <w:outlineLvl w:val="0"/>
      </w:pPr>
      <w:r>
        <w:t>Microsoft team had created a Health Care Bot which can be leveraged by the customers to create a screening system that will help to screen the users and allow them to office if the required conditions are satisfied. The Health Bot service simplifies the process of creating a bot that meets the requirements of compliance and control in the health care industry. It does this by providing:</w:t>
      </w:r>
    </w:p>
    <w:p w:rsidR="00054B1C" w:rsidRDefault="00054B1C" w:rsidP="00C01211">
      <w:pPr>
        <w:pStyle w:val="ml-list"/>
      </w:pPr>
      <w:r>
        <w:t>Expandable management portal</w:t>
      </w:r>
    </w:p>
    <w:p w:rsidR="00054B1C" w:rsidRDefault="00054B1C" w:rsidP="00C01211">
      <w:pPr>
        <w:pStyle w:val="ml-list"/>
      </w:pPr>
      <w:r>
        <w:t>Set-up options for health care</w:t>
      </w:r>
    </w:p>
    <w:p w:rsidR="00054B1C" w:rsidRDefault="00054B1C" w:rsidP="00C01211">
      <w:pPr>
        <w:pStyle w:val="ml-list"/>
      </w:pPr>
      <w:r>
        <w:t>Built-in triage and signal monitor</w:t>
      </w:r>
    </w:p>
    <w:p w:rsidR="00054B1C" w:rsidRDefault="00054B1C" w:rsidP="00C01211">
      <w:pPr>
        <w:pStyle w:val="ml-list"/>
      </w:pPr>
      <w:r>
        <w:t>Integration with Language Understanding Intelligent Service (LUIS) and other understanding services.</w:t>
      </w:r>
    </w:p>
    <w:p w:rsidR="00054B1C" w:rsidRDefault="00054B1C" w:rsidP="00AD1D63">
      <w:pPr>
        <w:pStyle w:val="ml-nor"/>
        <w:outlineLvl w:val="0"/>
      </w:pPr>
      <w:r>
        <w:t>Users interact with the chat bot via text or voice in a self-help way. The Health Bot service uses native language understanding (NLP) and artificial intelligence (AI) technology to understand users' intent and provide accurate information.</w:t>
      </w:r>
    </w:p>
    <w:p w:rsidR="00054B1C" w:rsidRDefault="00054B1C" w:rsidP="00AD1D63">
      <w:pPr>
        <w:pStyle w:val="ml-nor"/>
        <w:ind w:firstLine="0"/>
        <w:outlineLvl w:val="0"/>
      </w:pPr>
      <w:r>
        <w:t>Azure Health Care Bot has the following properties:</w:t>
      </w:r>
    </w:p>
    <w:p w:rsidR="00054B1C" w:rsidRDefault="00054B1C" w:rsidP="00AD1D63">
      <w:pPr>
        <w:pStyle w:val="ml-nor"/>
        <w:outlineLvl w:val="0"/>
      </w:pPr>
    </w:p>
    <w:p w:rsidR="00054B1C" w:rsidRPr="00C01211" w:rsidRDefault="00054B1C" w:rsidP="00C01211">
      <w:pPr>
        <w:pStyle w:val="ml-listnum"/>
        <w:numPr>
          <w:ilvl w:val="0"/>
          <w:numId w:val="37"/>
        </w:numPr>
      </w:pPr>
      <w:r w:rsidRPr="00C01211">
        <w:t>Interactive AI for Healthcare</w:t>
      </w:r>
    </w:p>
    <w:p w:rsidR="00054B1C" w:rsidRDefault="00054B1C" w:rsidP="00AD1D63">
      <w:pPr>
        <w:pStyle w:val="ml-nor"/>
        <w:outlineLvl w:val="0"/>
      </w:pPr>
      <w:r>
        <w:lastRenderedPageBreak/>
        <w:t>The Azure Health Bot service is a cloud service that gives health organizations the ability to build and deploy, visually powerful AI assistants and chatbots that can be used to improve their processes, self-help, and cost-cutting efforts.</w:t>
      </w:r>
    </w:p>
    <w:p w:rsidR="00054B1C" w:rsidRDefault="00054B1C" w:rsidP="00C01211">
      <w:pPr>
        <w:pStyle w:val="ml-listnum"/>
      </w:pPr>
      <w:r>
        <w:t>Built-in healthcare strategy</w:t>
      </w:r>
    </w:p>
    <w:p w:rsidR="00054B1C" w:rsidRDefault="00054B1C" w:rsidP="00AD1D63">
      <w:pPr>
        <w:pStyle w:val="ml-nor"/>
        <w:outlineLvl w:val="0"/>
      </w:pPr>
      <w:r>
        <w:t>Health Bot comes with built-in AI healthcare AI services, which include a scanner and medical content from well-known industry resources, as well as tuned language comprehension models to understand medical and clinical terms.</w:t>
      </w:r>
    </w:p>
    <w:p w:rsidR="00054B1C" w:rsidRDefault="00054B1C" w:rsidP="00C01211">
      <w:pPr>
        <w:pStyle w:val="ml-listnum"/>
      </w:pPr>
      <w:r>
        <w:t>Security and Compliance</w:t>
      </w:r>
    </w:p>
    <w:p w:rsidR="00054B1C" w:rsidRDefault="00054B1C" w:rsidP="00AD1D63">
      <w:pPr>
        <w:pStyle w:val="ml-nor"/>
        <w:outlineLvl w:val="0"/>
      </w:pPr>
      <w:r>
        <w:t>The service complies with internationally recognized industry safety and compliance standards such as ISO 27001, 27018, and CSA Gold and GDPR and provides tools that help our partners build solutions that comply with HIPAA.</w:t>
      </w:r>
    </w:p>
    <w:p w:rsidR="00054B1C" w:rsidRPr="003E5BF5" w:rsidRDefault="00054B1C" w:rsidP="003E5BF5">
      <w:pPr>
        <w:pStyle w:val="ml-h2"/>
      </w:pPr>
      <w:r w:rsidRPr="003E5BF5">
        <w:t>Recall procedures</w:t>
      </w:r>
    </w:p>
    <w:p w:rsidR="00054B1C" w:rsidRDefault="00054B1C" w:rsidP="00AD1D63">
      <w:pPr>
        <w:pStyle w:val="ml-nor"/>
        <w:outlineLvl w:val="0"/>
      </w:pPr>
      <w:r>
        <w:t>Before developing an automated self-assessment system an organization needs to work on a memory process to plan how and when employees will return to work to develop a systematic and controlled approach. All employees returning on the same day at the same time may be difficult and perhaps unsafe.</w:t>
      </w:r>
    </w:p>
    <w:p w:rsidR="00054B1C" w:rsidRDefault="00054B1C" w:rsidP="00AD1D63">
      <w:pPr>
        <w:pStyle w:val="ml-nor"/>
        <w:outlineLvl w:val="0"/>
      </w:pPr>
      <w:r>
        <w:t>Things to consider include:</w:t>
      </w:r>
    </w:p>
    <w:p w:rsidR="00054B1C" w:rsidRDefault="00054B1C" w:rsidP="00C01211">
      <w:pPr>
        <w:pStyle w:val="ml-listnum"/>
        <w:numPr>
          <w:ilvl w:val="0"/>
          <w:numId w:val="38"/>
        </w:numPr>
      </w:pPr>
      <w:r w:rsidRPr="00C01211">
        <w:rPr>
          <w:rStyle w:val="ml-listnumChar"/>
        </w:rPr>
        <w:t>Slowly</w:t>
      </w:r>
      <w:r>
        <w:t xml:space="preserve"> returning employees to work:</w:t>
      </w:r>
    </w:p>
    <w:p w:rsidR="00054B1C" w:rsidRDefault="00054B1C" w:rsidP="00C01211">
      <w:pPr>
        <w:pStyle w:val="ml-listnum"/>
      </w:pPr>
      <w:r>
        <w:t>Use the size or other non-selective features to select. Consider adopting a work assignment or a SUB program when returning employees to a reduced program.</w:t>
      </w:r>
    </w:p>
    <w:p w:rsidR="00054B1C" w:rsidRDefault="00054B1C" w:rsidP="00C01211">
      <w:pPr>
        <w:pStyle w:val="ml-listnum"/>
      </w:pPr>
      <w:r>
        <w:t>Determine schedule changes to provide greater protection for employees.</w:t>
      </w:r>
    </w:p>
    <w:p w:rsidR="00054B1C" w:rsidRDefault="00054B1C" w:rsidP="00C01211">
      <w:pPr>
        <w:pStyle w:val="ml-list"/>
      </w:pPr>
      <w:r>
        <w:t>Creating a plan for employees who are at high risk of infection to return to work:</w:t>
      </w:r>
    </w:p>
    <w:p w:rsidR="00054B1C" w:rsidRDefault="00054B1C" w:rsidP="00C01211">
      <w:pPr>
        <w:pStyle w:val="ml-listnum"/>
      </w:pPr>
      <w:r>
        <w:t>Consider letting them work from home or on vacation until they feel comfortable returning.</w:t>
      </w:r>
    </w:p>
    <w:p w:rsidR="00054B1C" w:rsidRDefault="00054B1C" w:rsidP="00C01211">
      <w:pPr>
        <w:pStyle w:val="ml-listnum"/>
      </w:pPr>
      <w:r>
        <w:t>Decide additional measures to protect them while working in the area, including isolated work areas, additional PPE as requested, a few days in the office, etc.</w:t>
      </w:r>
    </w:p>
    <w:p w:rsidR="00054B1C" w:rsidRDefault="00054B1C" w:rsidP="00C01211">
      <w:pPr>
        <w:pStyle w:val="ml-list"/>
      </w:pPr>
      <w:r>
        <w:t>Informing the state unemployment center of reinstated employees. This is a requirement of the state and will help save unemployment taxes for those who choose not to return to work.</w:t>
      </w:r>
    </w:p>
    <w:p w:rsidR="00054B1C" w:rsidRDefault="00054B1C" w:rsidP="00C01211">
      <w:pPr>
        <w:pStyle w:val="ml-list"/>
      </w:pPr>
      <w:r>
        <w:t>Determining how to deal with employees who are unable or unwilling to return to work.</w:t>
      </w:r>
    </w:p>
    <w:p w:rsidR="00054B1C" w:rsidRDefault="00054B1C" w:rsidP="00C01211">
      <w:pPr>
        <w:pStyle w:val="ml-list"/>
      </w:pPr>
      <w:r>
        <w:t>Employees who are afraid to return to work.</w:t>
      </w:r>
    </w:p>
    <w:p w:rsidR="00054B1C" w:rsidRDefault="00054B1C" w:rsidP="00C01211">
      <w:pPr>
        <w:pStyle w:val="ml-list"/>
      </w:pPr>
      <w:r>
        <w:t>Employees with family obligations that impede the ability to return to work.</w:t>
      </w:r>
    </w:p>
    <w:p w:rsidR="00054B1C" w:rsidRPr="00054B1C" w:rsidRDefault="00054B1C" w:rsidP="00C01211">
      <w:pPr>
        <w:pStyle w:val="ml-list"/>
        <w:rPr>
          <w:rFonts w:ascii="Cambria" w:hAnsi="Cambria"/>
          <w:bCs/>
          <w:sz w:val="24"/>
          <w:szCs w:val="24"/>
          <w:lang w:val="en-GB"/>
        </w:rPr>
      </w:pPr>
      <w:r>
        <w:t>Employees who remain incarcerated due to exposure to COVID-19.</w:t>
      </w:r>
    </w:p>
    <w:p w:rsidR="00054B1C" w:rsidRDefault="00054B1C" w:rsidP="003E5BF5">
      <w:pPr>
        <w:pStyle w:val="ml-h2"/>
      </w:pPr>
      <w:r w:rsidRPr="009713CA">
        <w:t>Initial Setup</w:t>
      </w:r>
    </w:p>
    <w:p w:rsidR="00054B1C" w:rsidRPr="006A40FC" w:rsidRDefault="00054B1C" w:rsidP="00AD1D63">
      <w:pPr>
        <w:pStyle w:val="ml-nor"/>
        <w:outlineLvl w:val="0"/>
      </w:pPr>
      <w:r w:rsidRPr="006A40FC">
        <w:t>We need to provision the following resources in Azure - Azure Bot Service, Database, Send Grid and Webapp</w:t>
      </w:r>
      <w:r>
        <w:t xml:space="preserve">. </w:t>
      </w:r>
      <w:r w:rsidRPr="006A40FC">
        <w:t>Connection will be established between the web interface and the Azure Health Care Bot Service, Database and Send Grid.</w:t>
      </w:r>
    </w:p>
    <w:p w:rsidR="00054B1C" w:rsidRPr="006A40FC" w:rsidRDefault="00054B1C" w:rsidP="00AD1D63">
      <w:pPr>
        <w:pStyle w:val="ml-nor"/>
        <w:outlineLvl w:val="0"/>
      </w:pPr>
      <w:r w:rsidRPr="006A40FC">
        <w:t>Setting up a channel:</w:t>
      </w:r>
    </w:p>
    <w:p w:rsidR="00054B1C" w:rsidRPr="006A40FC" w:rsidRDefault="00054B1C" w:rsidP="00AD1D63">
      <w:pPr>
        <w:pStyle w:val="ml-nor"/>
        <w:outlineLvl w:val="0"/>
      </w:pPr>
      <w:r w:rsidRPr="006A40FC">
        <w:t>For most channels, you must provide channel configuration information in order to run your bot on the channel. Many channels require your bot to have a channel account, while others, such as Facebook Messenger, require your bot to have a channel-registered application as well.</w:t>
      </w:r>
    </w:p>
    <w:p w:rsidR="00054B1C" w:rsidRPr="006A40FC" w:rsidRDefault="00054B1C" w:rsidP="00AD1D63">
      <w:pPr>
        <w:pStyle w:val="ml-nor"/>
        <w:outlineLvl w:val="0"/>
      </w:pPr>
      <w:r w:rsidRPr="006A40FC">
        <w:t>To set up your Health Bot to connect to the channel, complete the following steps:</w:t>
      </w:r>
    </w:p>
    <w:p w:rsidR="00054B1C" w:rsidRPr="006A40FC" w:rsidRDefault="00054B1C" w:rsidP="00C01211">
      <w:pPr>
        <w:pStyle w:val="ml-listnum"/>
        <w:numPr>
          <w:ilvl w:val="0"/>
          <w:numId w:val="39"/>
        </w:numPr>
      </w:pPr>
      <w:r w:rsidRPr="006A40FC">
        <w:t>Login to the Health Bot Management Portal</w:t>
      </w:r>
    </w:p>
    <w:p w:rsidR="00054B1C" w:rsidRPr="006A40FC" w:rsidRDefault="00054B1C" w:rsidP="00C01211">
      <w:pPr>
        <w:pStyle w:val="ml-listnum"/>
      </w:pPr>
      <w:r>
        <w:t>I</w:t>
      </w:r>
      <w:r w:rsidRPr="006A40FC">
        <w:t>n the left-hand menu blade, click Channels under Merge</w:t>
      </w:r>
    </w:p>
    <w:p w:rsidR="00054B1C" w:rsidRDefault="00054B1C" w:rsidP="003E5BF5">
      <w:pPr>
        <w:pStyle w:val="ml-h1"/>
        <w:numPr>
          <w:ilvl w:val="0"/>
          <w:numId w:val="26"/>
        </w:numPr>
        <w:rPr>
          <w:rFonts w:eastAsia="SimSun"/>
          <w:lang w:val="en-US"/>
        </w:rPr>
      </w:pPr>
      <w:r w:rsidRPr="006A40FC">
        <w:rPr>
          <w:rFonts w:eastAsia="SimSun"/>
          <w:lang w:val="en-US"/>
        </w:rPr>
        <w:lastRenderedPageBreak/>
        <w:t>Select View or Edit channel action you want to open</w:t>
      </w:r>
    </w:p>
    <w:p w:rsidR="00054B1C" w:rsidRDefault="00054B1C" w:rsidP="003E5BF5">
      <w:pPr>
        <w:pStyle w:val="ml-h1"/>
        <w:numPr>
          <w:ilvl w:val="0"/>
          <w:numId w:val="0"/>
        </w:numPr>
        <w:ind w:left="360"/>
        <w:rPr>
          <w:rFonts w:eastAsia="SimSun"/>
          <w:lang w:val="en-US"/>
        </w:rPr>
      </w:pPr>
    </w:p>
    <w:p w:rsidR="00054B1C" w:rsidRDefault="00054B1C" w:rsidP="003E5BF5">
      <w:pPr>
        <w:pStyle w:val="ml-h2"/>
      </w:pPr>
      <w:r w:rsidRPr="00872E05">
        <w:t>Daily Screening</w:t>
      </w:r>
    </w:p>
    <w:p w:rsidR="00054B1C" w:rsidRPr="003E5BF5" w:rsidRDefault="00054B1C" w:rsidP="003E5BF5">
      <w:pPr>
        <w:pStyle w:val="ml-nor"/>
        <w:outlineLvl w:val="0"/>
      </w:pPr>
      <w:r w:rsidRPr="006979BB">
        <w:t>Every user needs to do screening by using the web interface, where they need to choose one of the applicable options as answer to queries before coming to office on daily basis. The system then informs the respective user along with the administrator of the office on the user status. The screening will be done by using the Web Interface and users need to select from the options provided</w:t>
      </w:r>
      <w:r w:rsidRPr="00872E05">
        <w:t>.</w:t>
      </w:r>
    </w:p>
    <w:p w:rsidR="00054B1C" w:rsidRDefault="00054B1C" w:rsidP="003E5BF5">
      <w:pPr>
        <w:pStyle w:val="ml-h2"/>
      </w:pPr>
      <w:r w:rsidRPr="00872E05">
        <w:t>Ask the queries</w:t>
      </w:r>
    </w:p>
    <w:p w:rsidR="00054B1C" w:rsidRDefault="00054B1C" w:rsidP="00AD1D63">
      <w:pPr>
        <w:pStyle w:val="ml-nor"/>
        <w:outlineLvl w:val="0"/>
      </w:pPr>
      <w:r w:rsidRPr="00872E05">
        <w:t>The health bot platform provides tools in the management portal to build your own custom scenarios. Custom scenarios are very powerful and can integrate with external data sources to create engaging experiences for your end user</w:t>
      </w:r>
      <w:r>
        <w:t>.</w:t>
      </w:r>
    </w:p>
    <w:p w:rsidR="00054B1C" w:rsidRDefault="00054B1C" w:rsidP="00AD1D63">
      <w:pPr>
        <w:pStyle w:val="ml-nor"/>
        <w:outlineLvl w:val="0"/>
      </w:pPr>
      <w:r>
        <w:t>By default, the system has inbuilt queries that are provided by the Microsoft template. However, the developers can add new queries or make modifications to the existing queries based upon the requirements. It is advisable to add or modify the queries based upon the protocols that are directed by the government</w:t>
      </w:r>
    </w:p>
    <w:p w:rsidR="00054B1C" w:rsidRDefault="00054B1C" w:rsidP="003E5BF5">
      <w:pPr>
        <w:pStyle w:val="ml-h2"/>
      </w:pPr>
      <w:r w:rsidRPr="00872E05">
        <w:t>Design and coding</w:t>
      </w:r>
    </w:p>
    <w:p w:rsidR="00054B1C" w:rsidRDefault="00054B1C" w:rsidP="00AD1D63">
      <w:pPr>
        <w:pStyle w:val="ml-nor"/>
        <w:outlineLvl w:val="0"/>
      </w:pPr>
      <w:r>
        <w:t>Return message and switch to interrupt advanced settings that control how conditions can temporarily interrupt chat flow. Each situation appears as an image flow of controls. Three types of controls are available in the status editor:</w:t>
      </w:r>
    </w:p>
    <w:p w:rsidR="00054B1C" w:rsidRDefault="00054B1C" w:rsidP="00C01211">
      <w:pPr>
        <w:pStyle w:val="ml-listnum"/>
        <w:numPr>
          <w:ilvl w:val="0"/>
          <w:numId w:val="40"/>
        </w:numPr>
      </w:pPr>
      <w:r>
        <w:t>Communication features visible to the end user, such as Notifications and Statements.</w:t>
      </w:r>
    </w:p>
    <w:p w:rsidR="00054B1C" w:rsidRDefault="00054B1C" w:rsidP="00C01211">
      <w:pPr>
        <w:pStyle w:val="ml-listnum"/>
      </w:pPr>
      <w:r>
        <w:t>Flow control devices are not visible to end users but are used to create chat logic.</w:t>
      </w:r>
    </w:p>
    <w:p w:rsidR="00054B1C" w:rsidRDefault="00054B1C" w:rsidP="00C01211">
      <w:pPr>
        <w:pStyle w:val="ml-listnum"/>
      </w:pPr>
      <w:r>
        <w:t>Navigation tools such as Zoom, Trace, and Watch are not used during operation, but help the status writer create and edit the status</w:t>
      </w:r>
    </w:p>
    <w:p w:rsidR="00054B1C" w:rsidRDefault="00054B1C" w:rsidP="00AD1D63">
      <w:pPr>
        <w:pStyle w:val="ml-nor"/>
        <w:outlineLvl w:val="0"/>
      </w:pPr>
      <w:r>
        <w:t>The queries can be added or modified by selecting the scenario that you want to edit. There are 2 methods to change the queries based upon the knowledge of the developer.</w:t>
      </w:r>
    </w:p>
    <w:p w:rsidR="00054B1C" w:rsidRDefault="00054B1C" w:rsidP="00C01211">
      <w:pPr>
        <w:pStyle w:val="ml-listnum"/>
        <w:numPr>
          <w:ilvl w:val="0"/>
          <w:numId w:val="41"/>
        </w:numPr>
      </w:pPr>
      <w:r>
        <w:t>Visual designer – Click on the ‘designer’ tab on the bottom left (By default designer tab is loaded).</w:t>
      </w:r>
    </w:p>
    <w:p w:rsidR="00054B1C" w:rsidRDefault="00054B1C" w:rsidP="00C01211">
      <w:pPr>
        <w:pStyle w:val="ml-listnum"/>
      </w:pPr>
      <w:r>
        <w:t>Java Script – Click on the ‘code’ tab on the bottom left.</w:t>
      </w:r>
    </w:p>
    <w:p w:rsidR="00054B1C" w:rsidRDefault="00A829D7" w:rsidP="00AD1D63">
      <w:pPr>
        <w:pStyle w:val="ml-nor"/>
        <w:ind w:left="907" w:firstLine="0"/>
        <w:jc w:val="center"/>
        <w:outlineLvl w:val="0"/>
      </w:pPr>
      <w:r>
        <w:rPr>
          <w:noProof/>
          <w:lang w:val="en-GB" w:eastAsia="en-GB"/>
        </w:rPr>
        <w:drawing>
          <wp:inline distT="0" distB="0" distL="0" distR="0" wp14:anchorId="4A322F5F" wp14:editId="0250368B">
            <wp:extent cx="3898900" cy="2165350"/>
            <wp:effectExtent l="0" t="0" r="6350" b="6350"/>
            <wp:docPr id="2" name="Picture 2" descr="Description: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catter char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98900" cy="2165350"/>
                    </a:xfrm>
                    <a:prstGeom prst="rect">
                      <a:avLst/>
                    </a:prstGeom>
                    <a:noFill/>
                    <a:ln>
                      <a:noFill/>
                    </a:ln>
                  </pic:spPr>
                </pic:pic>
              </a:graphicData>
            </a:graphic>
          </wp:inline>
        </w:drawing>
      </w:r>
    </w:p>
    <w:p w:rsidR="00054B1C" w:rsidRPr="00BC3AE0" w:rsidRDefault="00054B1C" w:rsidP="001940F3">
      <w:pPr>
        <w:pStyle w:val="ml-Fig-Caption"/>
      </w:pPr>
      <w:r w:rsidRPr="00BC3AE0">
        <w:t xml:space="preserve">Figure </w:t>
      </w:r>
      <w:r>
        <w:t>2</w:t>
      </w:r>
      <w:r w:rsidRPr="00BC3AE0">
        <w:t xml:space="preserve">: </w:t>
      </w:r>
      <w:r>
        <w:t>Editor for creation of the chat bot questions</w:t>
      </w:r>
    </w:p>
    <w:p w:rsidR="00054B1C" w:rsidRDefault="00054B1C" w:rsidP="00AD1D63">
      <w:pPr>
        <w:pStyle w:val="ml-nor"/>
        <w:ind w:left="907" w:firstLine="0"/>
        <w:jc w:val="center"/>
        <w:outlineLvl w:val="0"/>
      </w:pPr>
    </w:p>
    <w:p w:rsidR="00054B1C" w:rsidRDefault="00054B1C" w:rsidP="003E5BF5">
      <w:pPr>
        <w:pStyle w:val="ml-h2"/>
      </w:pPr>
      <w:r w:rsidRPr="00872E05">
        <w:t>Evaluate the user status</w:t>
      </w:r>
    </w:p>
    <w:p w:rsidR="00054B1C" w:rsidRDefault="00054B1C" w:rsidP="00AD1D63">
      <w:pPr>
        <w:pStyle w:val="ml-nor"/>
        <w:outlineLvl w:val="0"/>
      </w:pPr>
      <w:r>
        <w:t>The status of the user is evaluated based upon the responses provided by the user like</w:t>
      </w:r>
    </w:p>
    <w:p w:rsidR="00054B1C" w:rsidRDefault="00054B1C" w:rsidP="00C01211">
      <w:pPr>
        <w:pStyle w:val="ml-listnum"/>
        <w:numPr>
          <w:ilvl w:val="0"/>
          <w:numId w:val="42"/>
        </w:numPr>
      </w:pPr>
      <w:r>
        <w:lastRenderedPageBreak/>
        <w:t>Temperature</w:t>
      </w:r>
    </w:p>
    <w:p w:rsidR="00054B1C" w:rsidRDefault="00054B1C" w:rsidP="00C01211">
      <w:pPr>
        <w:pStyle w:val="ml-listnum"/>
        <w:numPr>
          <w:ilvl w:val="0"/>
          <w:numId w:val="42"/>
        </w:numPr>
      </w:pPr>
      <w:r>
        <w:t>Recent travel history – whether the country visited is in travel ban list</w:t>
      </w:r>
    </w:p>
    <w:p w:rsidR="00054B1C" w:rsidRDefault="00054B1C" w:rsidP="00C01211">
      <w:pPr>
        <w:pStyle w:val="ml-listnum"/>
        <w:numPr>
          <w:ilvl w:val="0"/>
          <w:numId w:val="42"/>
        </w:numPr>
      </w:pPr>
      <w:r>
        <w:t>Covid test results</w:t>
      </w:r>
    </w:p>
    <w:p w:rsidR="00054B1C" w:rsidRDefault="00054B1C" w:rsidP="003E5BF5">
      <w:pPr>
        <w:pStyle w:val="ml-h2"/>
      </w:pPr>
      <w:r w:rsidRPr="00872E05">
        <w:t>Confirm the screening results</w:t>
      </w:r>
    </w:p>
    <w:p w:rsidR="00054B1C" w:rsidRDefault="00054B1C" w:rsidP="00AD1D63">
      <w:pPr>
        <w:pStyle w:val="ml-nor"/>
        <w:outlineLvl w:val="0"/>
      </w:pPr>
      <w:r w:rsidRPr="00872E05">
        <w:t>Once the evaluation is done then the system will validate whether the user can come to office for work or not and send the screening results over the email to the user.</w:t>
      </w:r>
    </w:p>
    <w:p w:rsidR="00054B1C" w:rsidRDefault="00054B1C" w:rsidP="003E5BF5">
      <w:pPr>
        <w:pStyle w:val="ml-h2"/>
      </w:pPr>
      <w:r w:rsidRPr="00872E05">
        <w:t>Email responses</w:t>
      </w:r>
    </w:p>
    <w:p w:rsidR="00054B1C" w:rsidRDefault="00054B1C" w:rsidP="00AD1D63">
      <w:pPr>
        <w:pStyle w:val="ml-nor"/>
        <w:outlineLvl w:val="0"/>
      </w:pPr>
      <w:r>
        <w:t>After validation of the screening results and determining the status of the user the system will take one of the following actions based upon the screening results.</w:t>
      </w:r>
    </w:p>
    <w:p w:rsidR="00054B1C" w:rsidRDefault="00054B1C" w:rsidP="00C01211">
      <w:pPr>
        <w:pStyle w:val="ml-listnum"/>
        <w:numPr>
          <w:ilvl w:val="0"/>
          <w:numId w:val="43"/>
        </w:numPr>
      </w:pPr>
      <w:r>
        <w:t>Allow the user to come to office and send an email.</w:t>
      </w:r>
    </w:p>
    <w:p w:rsidR="00054B1C" w:rsidRDefault="00054B1C" w:rsidP="00C01211">
      <w:pPr>
        <w:pStyle w:val="ml-listnum"/>
        <w:numPr>
          <w:ilvl w:val="0"/>
          <w:numId w:val="43"/>
        </w:numPr>
      </w:pPr>
      <w:r>
        <w:t>Asks the user to stay in the quarantine for 14 days and send the same in the email.</w:t>
      </w:r>
    </w:p>
    <w:p w:rsidR="00054B1C" w:rsidRDefault="00054B1C" w:rsidP="00C01211">
      <w:pPr>
        <w:pStyle w:val="ml-listnum"/>
        <w:numPr>
          <w:ilvl w:val="0"/>
          <w:numId w:val="43"/>
        </w:numPr>
      </w:pPr>
      <w:r>
        <w:t>Keeps the user in the waiting state if the user doesn’t know the covid test results.</w:t>
      </w:r>
    </w:p>
    <w:p w:rsidR="00054B1C" w:rsidRPr="00CC6EE9" w:rsidRDefault="00054B1C" w:rsidP="003E5BF5">
      <w:pPr>
        <w:pStyle w:val="ml-h1"/>
      </w:pPr>
      <w:r>
        <w:t>Results</w:t>
      </w:r>
    </w:p>
    <w:p w:rsidR="00054B1C" w:rsidRDefault="00054B1C" w:rsidP="00AD1D63">
      <w:pPr>
        <w:pStyle w:val="ml-nor"/>
        <w:outlineLvl w:val="0"/>
      </w:pPr>
      <w:r>
        <w:t xml:space="preserve">The Automated Self Screening user interface will look like below once the necessary implementation is completed. </w:t>
      </w:r>
    </w:p>
    <w:p w:rsidR="00054B1C" w:rsidRDefault="00A829D7" w:rsidP="00AD1D63">
      <w:pPr>
        <w:pStyle w:val="ml-nor"/>
        <w:jc w:val="center"/>
        <w:outlineLvl w:val="0"/>
      </w:pPr>
      <w:r>
        <w:rPr>
          <w:noProof/>
          <w:lang w:val="en-GB" w:eastAsia="en-GB"/>
        </w:rPr>
        <w:drawing>
          <wp:inline distT="0" distB="0" distL="0" distR="0" wp14:anchorId="5A491C9B" wp14:editId="41DB434C">
            <wp:extent cx="3021330" cy="2677160"/>
            <wp:effectExtent l="0" t="0" r="7620" b="8890"/>
            <wp:docPr id="3" name="Picture 3" descr="Description: 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Graphical user interface, text, applicatio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1330" cy="2677160"/>
                    </a:xfrm>
                    <a:prstGeom prst="rect">
                      <a:avLst/>
                    </a:prstGeom>
                    <a:noFill/>
                    <a:ln>
                      <a:noFill/>
                    </a:ln>
                  </pic:spPr>
                </pic:pic>
              </a:graphicData>
            </a:graphic>
          </wp:inline>
        </w:drawing>
      </w:r>
    </w:p>
    <w:p w:rsidR="00054B1C" w:rsidRDefault="00054B1C" w:rsidP="001940F3">
      <w:pPr>
        <w:pStyle w:val="ml-Fig-Caption"/>
      </w:pPr>
      <w:r w:rsidRPr="00BC3AE0">
        <w:t xml:space="preserve">Figure </w:t>
      </w:r>
      <w:r>
        <w:t>3</w:t>
      </w:r>
      <w:r w:rsidRPr="00BC3AE0">
        <w:t xml:space="preserve">: </w:t>
      </w:r>
      <w:r>
        <w:t>Automated screening system output</w:t>
      </w:r>
    </w:p>
    <w:p w:rsidR="00054B1C" w:rsidRDefault="00054B1C" w:rsidP="00AD1D63">
      <w:pPr>
        <w:pStyle w:val="ml-nor"/>
        <w:outlineLvl w:val="0"/>
      </w:pPr>
      <w:r>
        <w:t>As shown in the above screen the users will need to select the options Yes or No or any other responses based upon what is applicable for the respective user</w:t>
      </w:r>
    </w:p>
    <w:p w:rsidR="00054B1C" w:rsidRPr="00CC6EE9" w:rsidRDefault="00054B1C" w:rsidP="003E5BF5">
      <w:pPr>
        <w:pStyle w:val="ml-h1"/>
      </w:pPr>
      <w:r w:rsidRPr="00CC6EE9">
        <w:t>Conclusion</w:t>
      </w:r>
      <w:r w:rsidR="00431B71">
        <w:t xml:space="preserve"> and Future Work</w:t>
      </w:r>
    </w:p>
    <w:p w:rsidR="00054B1C" w:rsidRPr="000E1755" w:rsidRDefault="00054B1C" w:rsidP="00AD1D63">
      <w:pPr>
        <w:pStyle w:val="ml-nor"/>
        <w:outlineLvl w:val="0"/>
      </w:pPr>
      <w:r w:rsidRPr="000E1755">
        <w:t>Automated self-screening system built using Microsoft Healthcare Bot, enables organizations to self-screen and assess employees and decide whether it is safe to enter the workplace. The Automated self-screening system will help organizations to:</w:t>
      </w:r>
    </w:p>
    <w:p w:rsidR="00054B1C" w:rsidRPr="000E1755" w:rsidRDefault="00054B1C" w:rsidP="00C01211">
      <w:pPr>
        <w:pStyle w:val="ml-listnum"/>
        <w:numPr>
          <w:ilvl w:val="0"/>
          <w:numId w:val="44"/>
        </w:numPr>
      </w:pPr>
      <w:r w:rsidRPr="000E1755">
        <w:t xml:space="preserve">Perform self-screening of employees before they physically come to the office </w:t>
      </w:r>
    </w:p>
    <w:p w:rsidR="00054B1C" w:rsidRPr="000E1755" w:rsidRDefault="00054B1C" w:rsidP="00C01211">
      <w:pPr>
        <w:pStyle w:val="ml-listnum"/>
        <w:numPr>
          <w:ilvl w:val="0"/>
          <w:numId w:val="44"/>
        </w:numPr>
      </w:pPr>
      <w:r w:rsidRPr="000E1755">
        <w:t xml:space="preserve">Generates the pass to the employee and notify the manager and the concerned staff </w:t>
      </w:r>
    </w:p>
    <w:p w:rsidR="00054B1C" w:rsidRPr="000E1755" w:rsidRDefault="00054B1C" w:rsidP="00C01211">
      <w:pPr>
        <w:pStyle w:val="ml-listnum"/>
        <w:numPr>
          <w:ilvl w:val="0"/>
          <w:numId w:val="44"/>
        </w:numPr>
      </w:pPr>
      <w:r w:rsidRPr="000E1755">
        <w:t>Generate insights that will help to respond if a situation arises</w:t>
      </w:r>
    </w:p>
    <w:p w:rsidR="00054B1C" w:rsidRDefault="00054B1C" w:rsidP="00C01211">
      <w:pPr>
        <w:pStyle w:val="ml-listnum"/>
        <w:numPr>
          <w:ilvl w:val="0"/>
          <w:numId w:val="44"/>
        </w:numPr>
      </w:pPr>
      <w:r w:rsidRPr="000E1755">
        <w:lastRenderedPageBreak/>
        <w:t xml:space="preserve">Control the flow of employees in the offices </w:t>
      </w:r>
    </w:p>
    <w:p w:rsidR="00054B1C" w:rsidRDefault="00054B1C" w:rsidP="00AD1D63">
      <w:pPr>
        <w:pStyle w:val="ml-nor"/>
        <w:outlineLvl w:val="0"/>
      </w:pPr>
    </w:p>
    <w:p w:rsidR="00054B1C" w:rsidRPr="00431B71" w:rsidRDefault="00054B1C" w:rsidP="00431B71">
      <w:pPr>
        <w:pStyle w:val="ml-nor"/>
        <w:ind w:firstLine="0"/>
        <w:rPr>
          <w:b/>
        </w:rPr>
      </w:pPr>
      <w:r w:rsidRPr="00431B71">
        <w:rPr>
          <w:b/>
        </w:rPr>
        <w:t>Future Work</w:t>
      </w:r>
      <w:r w:rsidR="00431B71">
        <w:rPr>
          <w:b/>
        </w:rPr>
        <w:t>:</w:t>
      </w:r>
    </w:p>
    <w:p w:rsidR="00054B1C" w:rsidRDefault="00054B1C" w:rsidP="00AD1D63">
      <w:pPr>
        <w:pStyle w:val="ml-nor"/>
        <w:outlineLvl w:val="0"/>
      </w:pPr>
      <w:r>
        <w:t>Creation of an interactive website which will have a user interface for the end users. For development we need to first create an Azure account and create resources like Web App, Azure Health bot and Send Grid.</w:t>
      </w:r>
    </w:p>
    <w:p w:rsidR="00054B1C" w:rsidRPr="000E1755" w:rsidRDefault="00054B1C" w:rsidP="00AD1D63">
      <w:pPr>
        <w:pStyle w:val="ml-nor"/>
        <w:outlineLvl w:val="0"/>
      </w:pPr>
      <w:r>
        <w:t>Once the resources are ready, then the screening questions are designed and developed based upon the requirement.</w:t>
      </w:r>
    </w:p>
    <w:p w:rsidR="00054B1C" w:rsidRPr="003E5BF5" w:rsidRDefault="00054B1C" w:rsidP="00340106">
      <w:pPr>
        <w:pStyle w:val="ml-Header-NonNum"/>
      </w:pPr>
      <w:r w:rsidRPr="003E5BF5">
        <w:t>References</w:t>
      </w:r>
    </w:p>
    <w:p w:rsidR="00054B1C" w:rsidRDefault="00054B1C" w:rsidP="004F122A">
      <w:pPr>
        <w:pStyle w:val="ml-references"/>
      </w:pPr>
      <w:r>
        <w:t>V.Krishna sree, C.Kaushik, G.Sahitya, Remalli Rohan, "Various Real Time Chat Bots and Their Applications in Human Life", International Journal of Recent Technology and Engineering (IJRTE) ISSN: 2277-3878, Volume-8 Issue-4</w:t>
      </w:r>
    </w:p>
    <w:p w:rsidR="00054B1C" w:rsidRDefault="00054B1C" w:rsidP="004F122A">
      <w:pPr>
        <w:pStyle w:val="ml-references"/>
      </w:pPr>
      <w:r>
        <w:t>Adam, M., Wessel, M. &amp; Benlian, A. AI-based chatbots in customer service and their effects on user compliance. Electron Markets 31, 427–445 (2021). https://doi.org/10.1007/s12525-020-00414-7</w:t>
      </w:r>
    </w:p>
    <w:p w:rsidR="00054B1C" w:rsidRDefault="00054B1C" w:rsidP="004F122A">
      <w:pPr>
        <w:pStyle w:val="ml-references"/>
      </w:pPr>
      <w:r>
        <w:t xml:space="preserve">Daniel, Gwendal &amp; Cabot, Jordi &amp; Deruelle, Laurent &amp; Derras, Mustapha. (2020). Xatkit: A Multimodal Low-Code Chatbot Development Framework. IEEE Access. PP. 1-1. 10.1109/ACCESS.2020.2966919. </w:t>
      </w:r>
    </w:p>
    <w:p w:rsidR="00054B1C" w:rsidRDefault="00054B1C" w:rsidP="004F122A">
      <w:pPr>
        <w:pStyle w:val="ml-references"/>
      </w:pPr>
      <w:r>
        <w:t>Shanmugam, Dr Raju &amp; Jena, Soumya &amp; Gaur, Vishvaketan. (2020). College Information Chat-Bot System Based on Natural Language Processing. Xi'an Dianzi Keji Daxue Xuebao/Journal of Xidian University. 14. 825-831. 10.37896/jxu14.5/086.</w:t>
      </w:r>
    </w:p>
    <w:p w:rsidR="00054B1C" w:rsidRDefault="00054B1C" w:rsidP="004F122A">
      <w:pPr>
        <w:pStyle w:val="ml-references"/>
      </w:pPr>
      <w:r>
        <w:t>Adithya Bhawiyuga, M. Ali Fauzi, Eko Sakti Pramukantoro, Widhi Yahya, “Design of E-Commerce chat robot for automatically answering customer question” , International conference on sustainable information engineering and technology, pp. 159-162, 2017.</w:t>
      </w:r>
    </w:p>
    <w:p w:rsidR="00054B1C" w:rsidRDefault="00054B1C" w:rsidP="004F122A">
      <w:pPr>
        <w:pStyle w:val="ml-references"/>
      </w:pPr>
      <w:r>
        <w:t>Joseph Weizenbaum, “ELIZA: A computer program for the study of natural language communication between man and machine”, common ACM, pp. 36-45, 1996</w:t>
      </w:r>
    </w:p>
    <w:p w:rsidR="00054B1C" w:rsidRDefault="00054B1C" w:rsidP="004F122A">
      <w:pPr>
        <w:pStyle w:val="ml-references"/>
      </w:pPr>
      <w:r>
        <w:t>Sam Brown, Nikita Pitliya “Setting Up Your COVID-19 Healthcare Bot” which helps us to understand the AI powered health care bot".</w:t>
      </w:r>
    </w:p>
    <w:p w:rsidR="00054B1C" w:rsidRDefault="00054B1C" w:rsidP="004F122A">
      <w:pPr>
        <w:pStyle w:val="ml-references"/>
      </w:pPr>
      <w:r>
        <w:t>Nikita Pitilia, Julian Soh , Joe Karasha, Han Zhang,Greg Beaumont  and Srini Surendranath , “Back to Work” Solution Template using Microsoft Healthcare Bot in Azure" https://cdn-assets.inwink.com/aa214890-4a50-4919-bd01-792a96269ba2/c283f924-813f-4a0d-83ba-61846a1c4078</w:t>
      </w:r>
    </w:p>
    <w:p w:rsidR="00054B1C" w:rsidRDefault="00054B1C" w:rsidP="004F122A">
      <w:pPr>
        <w:pStyle w:val="ml-references"/>
      </w:pPr>
      <w:r>
        <w:t>Almalki M, Azeez F. Health Chatbots for Fighting COVID-19: a Scoping Review. Acta Inform Med. 2020;28(4):241-247. doi:10.5455/aim.2020.28.241-247</w:t>
      </w:r>
    </w:p>
    <w:p w:rsidR="00054B1C" w:rsidRDefault="00054B1C" w:rsidP="004F122A">
      <w:pPr>
        <w:pStyle w:val="ml-references"/>
      </w:pPr>
      <w:r>
        <w:t>Battineni, Gopi, Nalini Chintalapudi, and Francesco Amenta. 2020. "AI Chatbot Design during an Epidemic like the Novel Coronavirus" Healthcare 8, no. 2: 154. https://doi.org/10.3390/healthcare8020154</w:t>
      </w:r>
    </w:p>
    <w:p w:rsidR="00054B1C" w:rsidRPr="00B836BA" w:rsidRDefault="00054B1C" w:rsidP="004F122A">
      <w:pPr>
        <w:pStyle w:val="ml-references"/>
        <w:rPr>
          <w:lang w:val="en-IN"/>
        </w:rPr>
      </w:pPr>
      <w:r>
        <w:t>L. Athota, V. K. Shukla, N. Pandey and A. Rana, "Chatbot for Healthcare System Using Artificial Intelligence," 2020 8th International Conference on Reliability, Infocom Technologies and Optimization (Trends and Future Directions) (ICRITO), 2020, pp. 619-622, doi: 10.1109/ICRITO48877.2020.9197833.</w:t>
      </w:r>
    </w:p>
    <w:p w:rsidR="00054B1C" w:rsidRPr="00F07170" w:rsidRDefault="00431B71" w:rsidP="00340106">
      <w:pPr>
        <w:pStyle w:val="ml-Header-NonNum"/>
      </w:pPr>
      <w:r>
        <w:br w:type="page"/>
      </w:r>
      <w:r w:rsidR="00054B1C">
        <w:lastRenderedPageBreak/>
        <w:t xml:space="preserve">Author’s </w:t>
      </w:r>
      <w:r w:rsidR="00054B1C" w:rsidRPr="00E72AA0">
        <w:t>Biography</w:t>
      </w:r>
    </w:p>
    <w:tbl>
      <w:tblPr>
        <w:tblW w:w="0" w:type="auto"/>
        <w:tblLook w:val="04A0" w:firstRow="1" w:lastRow="0" w:firstColumn="1" w:lastColumn="0" w:noHBand="0" w:noVBand="1"/>
      </w:tblPr>
      <w:tblGrid>
        <w:gridCol w:w="2197"/>
        <w:gridCol w:w="6776"/>
      </w:tblGrid>
      <w:tr w:rsidR="00054B1C" w:rsidTr="00BB11E7">
        <w:trPr>
          <w:trHeight w:val="1493"/>
        </w:trPr>
        <w:tc>
          <w:tcPr>
            <w:tcW w:w="2196" w:type="dxa"/>
            <w:shd w:val="clear" w:color="auto" w:fill="auto"/>
          </w:tcPr>
          <w:p w:rsidR="00054B1C" w:rsidRPr="00BB11E7" w:rsidRDefault="00A829D7" w:rsidP="00BB11E7">
            <w:pPr>
              <w:ind w:firstLine="0"/>
              <w:outlineLvl w:val="0"/>
              <w:rPr>
                <w:noProof/>
                <w:lang w:val="en-IN" w:eastAsia="en-IN" w:bidi="hi-IN"/>
              </w:rPr>
            </w:pPr>
            <w:r>
              <w:rPr>
                <w:noProof/>
                <w:lang w:eastAsia="en-GB"/>
              </w:rPr>
              <w:drawing>
                <wp:inline distT="0" distB="0" distL="0" distR="0">
                  <wp:extent cx="1257935" cy="1360805"/>
                  <wp:effectExtent l="0" t="0" r="0" b="0"/>
                  <wp:docPr id="4" name="Picture 28" descr="Description: A person with a mustach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A person with a mustache&#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b="16374"/>
                          <a:stretch>
                            <a:fillRect/>
                          </a:stretch>
                        </pic:blipFill>
                        <pic:spPr bwMode="auto">
                          <a:xfrm>
                            <a:off x="0" y="0"/>
                            <a:ext cx="1257935" cy="1360805"/>
                          </a:xfrm>
                          <a:prstGeom prst="rect">
                            <a:avLst/>
                          </a:prstGeom>
                          <a:noFill/>
                          <a:ln>
                            <a:noFill/>
                          </a:ln>
                        </pic:spPr>
                      </pic:pic>
                    </a:graphicData>
                  </a:graphic>
                </wp:inline>
              </w:drawing>
            </w:r>
          </w:p>
        </w:tc>
        <w:tc>
          <w:tcPr>
            <w:tcW w:w="6777" w:type="dxa"/>
            <w:shd w:val="clear" w:color="auto" w:fill="auto"/>
          </w:tcPr>
          <w:p w:rsidR="00054B1C" w:rsidRPr="00431B71" w:rsidRDefault="00054B1C" w:rsidP="00431B71">
            <w:pPr>
              <w:pStyle w:val="ml-aut-bio"/>
            </w:pPr>
            <w:r w:rsidRPr="00431B71">
              <w:rPr>
                <w:b/>
              </w:rPr>
              <w:t>Dr.L.Arokia Jesu Prabhu</w:t>
            </w:r>
            <w:r w:rsidRPr="00431B71">
              <w:t xml:space="preserve"> completed his B.Tech.,(IT) from Anna University, Chennai, M.Tech.,(CIT) from M.S.University, Tirunelveli , PhD(ICE - CSE) from Anna University, Chennai in the year 2020. He has 15 years of experience in teaching, research and Industry. He is a Life Member of the International Association of Engineers (IAENG), Computer Science Teachers Association (CSTA), and World Academy of Science, Engineers and Technology (WASET), International Association of Engineers (IAENG). He has published more than 24 papers in conferences and reputed journals during last 3 years. He acted as reviewer in reputed Journals and Conferences like Biocybernetics and Biomedical Engineering – Elsevier, International journal of Imaging Systems – Wiley, International Journal of Ad-hoc and Ubiquitous Computing – Inder-science, International Journal of Intelligent Networks – Kei. Currently he is doing research and development work in the area of Artificial Intelligence, Machine Learning, and Cloud.</w:t>
            </w:r>
            <w:r w:rsidR="00431B71">
              <w:t xml:space="preserve"> </w:t>
            </w:r>
          </w:p>
        </w:tc>
      </w:tr>
      <w:tr w:rsidR="00054B1C" w:rsidTr="00BB11E7">
        <w:trPr>
          <w:trHeight w:val="1493"/>
        </w:trPr>
        <w:tc>
          <w:tcPr>
            <w:tcW w:w="2196" w:type="dxa"/>
            <w:shd w:val="clear" w:color="auto" w:fill="auto"/>
          </w:tcPr>
          <w:p w:rsidR="00054B1C" w:rsidRPr="00BB11E7" w:rsidRDefault="00A829D7" w:rsidP="00BB11E7">
            <w:pPr>
              <w:ind w:firstLine="0"/>
              <w:outlineLvl w:val="0"/>
              <w:rPr>
                <w:noProof/>
                <w:lang w:val="en-IN" w:eastAsia="en-IN" w:bidi="hi-IN"/>
              </w:rPr>
            </w:pPr>
            <w:r>
              <w:rPr>
                <w:noProof/>
                <w:lang w:eastAsia="en-GB"/>
              </w:rPr>
              <w:drawing>
                <wp:inline distT="0" distB="0" distL="0" distR="0">
                  <wp:extent cx="1207135" cy="1360805"/>
                  <wp:effectExtent l="0" t="0" r="0" b="0"/>
                  <wp:docPr id="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cstate="print">
                            <a:extLst>
                              <a:ext uri="{28A0092B-C50C-407E-A947-70E740481C1C}">
                                <a14:useLocalDpi xmlns:a14="http://schemas.microsoft.com/office/drawing/2010/main" val="0"/>
                              </a:ext>
                            </a:extLst>
                          </a:blip>
                          <a:srcRect b="10063"/>
                          <a:stretch>
                            <a:fillRect/>
                          </a:stretch>
                        </pic:blipFill>
                        <pic:spPr bwMode="auto">
                          <a:xfrm>
                            <a:off x="0" y="0"/>
                            <a:ext cx="1207135" cy="1360805"/>
                          </a:xfrm>
                          <a:prstGeom prst="rect">
                            <a:avLst/>
                          </a:prstGeom>
                          <a:noFill/>
                          <a:ln>
                            <a:noFill/>
                          </a:ln>
                        </pic:spPr>
                      </pic:pic>
                    </a:graphicData>
                  </a:graphic>
                </wp:inline>
              </w:drawing>
            </w:r>
          </w:p>
        </w:tc>
        <w:tc>
          <w:tcPr>
            <w:tcW w:w="6777" w:type="dxa"/>
            <w:shd w:val="clear" w:color="auto" w:fill="auto"/>
          </w:tcPr>
          <w:p w:rsidR="00054B1C" w:rsidRPr="00431B71" w:rsidRDefault="00054B1C" w:rsidP="00431B71">
            <w:pPr>
              <w:pStyle w:val="ml-aut-bio"/>
            </w:pPr>
            <w:r w:rsidRPr="00431B71">
              <w:rPr>
                <w:b/>
              </w:rPr>
              <w:t xml:space="preserve">B Siva Reddy </w:t>
            </w:r>
            <w:r w:rsidRPr="00431B71">
              <w:t xml:space="preserve">completed his B.Tech., (IT) from Laki Reddy Bali Reddy College of Engineering, Mylavaram , Andhra Pradhesh, and he is currently pursuing his M.Tech in the branch of CSE from CMRIT College of Engineering. He is currently working as a software engineer and works on the DevOps technologies. </w:t>
            </w:r>
          </w:p>
          <w:p w:rsidR="00054B1C" w:rsidRPr="00431B71" w:rsidRDefault="00054B1C" w:rsidP="00431B71">
            <w:pPr>
              <w:pStyle w:val="ml-aut-bio"/>
            </w:pPr>
          </w:p>
          <w:p w:rsidR="00054B1C" w:rsidRPr="00431B71" w:rsidRDefault="00054B1C" w:rsidP="00431B71">
            <w:pPr>
              <w:pStyle w:val="ml-aut-bio"/>
            </w:pPr>
          </w:p>
        </w:tc>
      </w:tr>
    </w:tbl>
    <w:p w:rsidR="00054B1C" w:rsidRPr="00B62FCC" w:rsidRDefault="00054B1C" w:rsidP="00AD1D63">
      <w:pPr>
        <w:widowControl/>
        <w:tabs>
          <w:tab w:val="left" w:pos="3573"/>
          <w:tab w:val="right" w:pos="9356"/>
        </w:tabs>
        <w:spacing w:before="240"/>
        <w:ind w:left="432" w:hanging="432"/>
        <w:jc w:val="left"/>
        <w:outlineLvl w:val="0"/>
      </w:pPr>
    </w:p>
    <w:p w:rsidR="007F3184" w:rsidRPr="00054B1C" w:rsidRDefault="007F3184" w:rsidP="00AD1D63">
      <w:pPr>
        <w:outlineLvl w:val="0"/>
      </w:pPr>
    </w:p>
    <w:sectPr w:rsidR="007F3184" w:rsidRPr="00054B1C" w:rsidSect="00FE0459">
      <w:headerReference w:type="even" r:id="rId15"/>
      <w:headerReference w:type="default" r:id="rId16"/>
      <w:footerReference w:type="even" r:id="rId17"/>
      <w:footerReference w:type="default" r:id="rId18"/>
      <w:headerReference w:type="first" r:id="rId19"/>
      <w:footerReference w:type="first" r:id="rId20"/>
      <w:footnotePr>
        <w:numFmt w:val="chicago"/>
      </w:footnotePr>
      <w:type w:val="nextColumn"/>
      <w:pgSz w:w="10773" w:h="14742" w:code="93"/>
      <w:pgMar w:top="245" w:right="1008" w:bottom="630" w:left="1008" w:header="86" w:footer="77" w:gutter="0"/>
      <w:pgNumType w:start="17"/>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089A" w:rsidRDefault="0013089A" w:rsidP="00864AF3">
      <w:r>
        <w:separator/>
      </w:r>
    </w:p>
    <w:p w:rsidR="0013089A" w:rsidRDefault="0013089A" w:rsidP="00864AF3"/>
    <w:p w:rsidR="0013089A" w:rsidRDefault="0013089A" w:rsidP="00864AF3"/>
    <w:p w:rsidR="0013089A" w:rsidRDefault="0013089A" w:rsidP="00864AF3"/>
  </w:endnote>
  <w:endnote w:type="continuationSeparator" w:id="0">
    <w:p w:rsidR="0013089A" w:rsidRDefault="0013089A" w:rsidP="00864AF3">
      <w:r>
        <w:continuationSeparator/>
      </w:r>
    </w:p>
    <w:p w:rsidR="0013089A" w:rsidRDefault="0013089A" w:rsidP="00864AF3"/>
    <w:p w:rsidR="0013089A" w:rsidRDefault="0013089A" w:rsidP="00864AF3"/>
    <w:p w:rsidR="0013089A" w:rsidRDefault="0013089A" w:rsidP="00864A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1" w:fontKey="{8AA1D6CB-A8E0-4B1C-AF1D-363A82577F18}"/>
    <w:embedBold r:id="rId2" w:fontKey="{7273B969-58F1-4421-A801-1FB3C1C63E00}"/>
    <w:embedItalic r:id="rId3" w:fontKey="{5BF01378-9519-4BC9-A668-8A233784AD62}"/>
  </w:font>
  <w:font w:name="Mangal">
    <w:panose1 w:val="02040503050203030202"/>
    <w:charset w:val="00"/>
    <w:family w:val="roman"/>
    <w:pitch w:val="variable"/>
    <w:sig w:usb0="00008003" w:usb1="00000000" w:usb2="00000000" w:usb3="00000000" w:csb0="00000001" w:csb1="00000000"/>
    <w:embedRegular r:id="rId4" w:fontKey="{4E7ED824-6292-416C-B384-1EFDA6AA07AF}"/>
    <w:embedBold r:id="rId5" w:fontKey="{CCE39678-17EA-46F1-9292-7500ABA873B1}"/>
    <w:embedItalic r:id="rId6" w:fontKey="{65FF633B-A63E-4C2A-B1EA-C7F4878929E8}"/>
  </w:font>
  <w:font w:name="Helvetica">
    <w:panose1 w:val="020B0604020202020204"/>
    <w:charset w:val="00"/>
    <w:family w:val="swiss"/>
    <w:pitch w:val="variable"/>
    <w:sig w:usb0="E0002AFF" w:usb1="C0007843" w:usb2="00000009" w:usb3="00000000" w:csb0="000001FF" w:csb1="00000000"/>
    <w:embedBold r:id="rId7" w:fontKey="{50FC5AAC-2323-4C1B-8219-8948148E267C}"/>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embedRegular r:id="rId8" w:fontKey="{36F52761-8C2B-451E-B1A1-E220424A8C7F}"/>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imes">
    <w:panose1 w:val="02020603050405020304"/>
    <w:charset w:val="00"/>
    <w:family w:val="roman"/>
    <w:pitch w:val="variable"/>
    <w:sig w:usb0="E0002EFF" w:usb1="C0007843" w:usb2="00000009" w:usb3="00000000" w:csb0="000001FF" w:csb1="00000000"/>
    <w:embedRegular r:id="rId9" w:fontKey="{833C0EA7-F633-443F-8441-C6BF7093F8ED}"/>
  </w:font>
  <w:font w:name="FormataOTFM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Bold r:id="rId10" w:fontKey="{702C6420-9E7F-4933-832A-87118D10F8CC}"/>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embedRegular r:id="rId11" w:fontKey="{5DF85068-F23C-44E0-9931-63A8E9546C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F4F" w:rsidRDefault="00E46F4F" w:rsidP="00D4558C">
    <w:pPr>
      <w:pStyle w:val="Footer"/>
      <w:pBdr>
        <w:bottom w:val="single" w:sz="6" w:space="1" w:color="auto"/>
      </w:pBdr>
      <w:jc w:val="center"/>
      <w:rPr>
        <w:noProof w:val="0"/>
      </w:rPr>
    </w:pPr>
  </w:p>
  <w:p w:rsidR="00E46F4F" w:rsidRDefault="00E46F4F" w:rsidP="00D4558C">
    <w:pPr>
      <w:pStyle w:val="Footer"/>
      <w:jc w:val="center"/>
    </w:pPr>
    <w:r>
      <w:rPr>
        <w:noProof w:val="0"/>
      </w:rPr>
      <w:fldChar w:fldCharType="begin"/>
    </w:r>
    <w:r>
      <w:instrText xml:space="preserve"> PAGE   \* MERGEFORMAT </w:instrText>
    </w:r>
    <w:r>
      <w:rPr>
        <w:noProof w:val="0"/>
      </w:rPr>
      <w:fldChar w:fldCharType="separate"/>
    </w:r>
    <w:r w:rsidR="00F96B00">
      <w:t>24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F4F" w:rsidRDefault="00E46F4F" w:rsidP="006E00B6">
    <w:pPr>
      <w:pStyle w:val="Footer"/>
      <w:pBdr>
        <w:bottom w:val="single" w:sz="6" w:space="1" w:color="auto"/>
      </w:pBdr>
      <w:jc w:val="center"/>
      <w:rPr>
        <w:noProof w:val="0"/>
      </w:rPr>
    </w:pPr>
  </w:p>
  <w:p w:rsidR="00E46F4F" w:rsidRDefault="00E46F4F" w:rsidP="004F3E85">
    <w:pPr>
      <w:pStyle w:val="Footer"/>
    </w:pPr>
    <w:r>
      <w:rPr>
        <w:noProof w:val="0"/>
      </w:rPr>
      <w:tab/>
    </w:r>
    <w:r>
      <w:fldChar w:fldCharType="begin"/>
    </w:r>
    <w:r>
      <w:instrText xml:space="preserve"> PAGE   \* MERGEFORMAT </w:instrText>
    </w:r>
    <w:r>
      <w:fldChar w:fldCharType="separate"/>
    </w:r>
    <w:r w:rsidR="00F96B00">
      <w:t>23</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F4F" w:rsidRDefault="00E46F4F" w:rsidP="006E00B6">
    <w:pPr>
      <w:pStyle w:val="Footer"/>
      <w:pBdr>
        <w:bottom w:val="single" w:sz="6" w:space="1" w:color="auto"/>
      </w:pBdr>
      <w:jc w:val="center"/>
      <w:rPr>
        <w:noProof w:val="0"/>
      </w:rPr>
    </w:pPr>
  </w:p>
  <w:p w:rsidR="00E46F4F" w:rsidRDefault="00E46F4F" w:rsidP="006E00B6">
    <w:pPr>
      <w:pStyle w:val="Footer"/>
      <w:jc w:val="center"/>
    </w:pPr>
    <w:r>
      <w:rPr>
        <w:noProof w:val="0"/>
      </w:rPr>
      <w:fldChar w:fldCharType="begin"/>
    </w:r>
    <w:r>
      <w:instrText xml:space="preserve"> PAGE   \* MERGEFORMAT </w:instrText>
    </w:r>
    <w:r>
      <w:rPr>
        <w:noProof w:val="0"/>
      </w:rPr>
      <w:fldChar w:fldCharType="separate"/>
    </w:r>
    <w:r w:rsidR="00F96B00">
      <w:t>17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089A" w:rsidRPr="00BA1CDE" w:rsidRDefault="0013089A" w:rsidP="00BA1CDE">
      <w:pPr>
        <w:pStyle w:val="Footer"/>
        <w:spacing w:after="0"/>
      </w:pPr>
      <w:r>
        <w:separator/>
      </w:r>
    </w:p>
  </w:footnote>
  <w:footnote w:type="continuationSeparator" w:id="0">
    <w:p w:rsidR="0013089A" w:rsidRPr="00737420" w:rsidRDefault="0013089A" w:rsidP="00737420">
      <w:pPr>
        <w:ind w:firstLine="0"/>
        <w:rPr>
          <w:lang w:val="en-US"/>
        </w:rPr>
      </w:pPr>
      <w:r>
        <w:continuationSeparator/>
      </w:r>
    </w:p>
  </w:footnote>
  <w:footnote w:type="continuationNotice" w:id="1">
    <w:p w:rsidR="0013089A" w:rsidRDefault="0013089A">
      <w:pPr>
        <w:spacing w:before="0"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F4F" w:rsidRPr="004F3E85" w:rsidRDefault="00E46F4F" w:rsidP="004F3E85">
    <w:pPr>
      <w:pStyle w:val="ml-header"/>
      <w:rPr>
        <w:i/>
      </w:rPr>
    </w:pPr>
    <w:r w:rsidRPr="004F3E85">
      <w:rPr>
        <w:i/>
        <w:sz w:val="16"/>
      </w:rPr>
      <w:t>International Journal of Machine Learning and Networked Collaborative Engineering, ISSN: 2581-3242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3E85" w:rsidRPr="004F3E85" w:rsidRDefault="000A1839" w:rsidP="004F3E85">
    <w:pPr>
      <w:pStyle w:val="ml-author"/>
      <w:spacing w:before="120" w:after="100" w:afterAutospacing="1"/>
      <w:rPr>
        <w:i/>
        <w:iCs/>
        <w:sz w:val="16"/>
        <w:szCs w:val="18"/>
      </w:rPr>
    </w:pPr>
    <w:r>
      <w:rPr>
        <w:i/>
        <w:iCs/>
        <w:sz w:val="16"/>
        <w:szCs w:val="18"/>
      </w:rPr>
      <w:t>Automated S</w:t>
    </w:r>
    <w:r w:rsidR="00054B1C" w:rsidRPr="00054B1C">
      <w:rPr>
        <w:i/>
        <w:iCs/>
        <w:sz w:val="16"/>
        <w:szCs w:val="18"/>
      </w:rPr>
      <w:t>elf-</w:t>
    </w:r>
    <w:r>
      <w:rPr>
        <w:i/>
        <w:iCs/>
        <w:sz w:val="16"/>
        <w:szCs w:val="18"/>
      </w:rPr>
      <w:t>S</w:t>
    </w:r>
    <w:r w:rsidR="00054B1C" w:rsidRPr="00054B1C">
      <w:rPr>
        <w:i/>
        <w:iCs/>
        <w:sz w:val="16"/>
        <w:szCs w:val="18"/>
      </w:rPr>
      <w:t xml:space="preserve">creening </w:t>
    </w:r>
    <w:r>
      <w:rPr>
        <w:i/>
        <w:iCs/>
        <w:sz w:val="16"/>
        <w:szCs w:val="18"/>
      </w:rPr>
      <w:t>S</w:t>
    </w:r>
    <w:r w:rsidR="00054B1C" w:rsidRPr="00054B1C">
      <w:rPr>
        <w:i/>
        <w:iCs/>
        <w:sz w:val="16"/>
        <w:szCs w:val="18"/>
      </w:rPr>
      <w:t>ystem using Chat Bot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6" w:type="dxa"/>
      <w:tblBorders>
        <w:top w:val="single" w:sz="4" w:space="0" w:color="auto"/>
        <w:bottom w:val="single" w:sz="12" w:space="0" w:color="auto"/>
      </w:tblBorders>
      <w:shd w:val="pct10" w:color="F2F2F2" w:fill="auto"/>
      <w:tblLayout w:type="fixed"/>
      <w:tblLook w:val="04A0" w:firstRow="1" w:lastRow="0" w:firstColumn="1" w:lastColumn="0" w:noHBand="0" w:noVBand="1"/>
    </w:tblPr>
    <w:tblGrid>
      <w:gridCol w:w="1350"/>
      <w:gridCol w:w="7726"/>
    </w:tblGrid>
    <w:tr w:rsidR="00E46F4F" w:rsidRPr="003C641A" w:rsidTr="00E51A38">
      <w:trPr>
        <w:trHeight w:val="339"/>
      </w:trPr>
      <w:tc>
        <w:tcPr>
          <w:tcW w:w="9076" w:type="dxa"/>
          <w:gridSpan w:val="2"/>
          <w:tcBorders>
            <w:top w:val="nil"/>
            <w:bottom w:val="single" w:sz="8" w:space="0" w:color="auto"/>
          </w:tcBorders>
          <w:shd w:val="pct10" w:color="F2F2F2" w:fill="auto"/>
        </w:tcPr>
        <w:p w:rsidR="00E46F4F" w:rsidRPr="00630FCB" w:rsidRDefault="00E46F4F" w:rsidP="00FE0459">
          <w:pPr>
            <w:pStyle w:val="Header"/>
            <w:tabs>
              <w:tab w:val="left" w:pos="376"/>
              <w:tab w:val="center" w:pos="3329"/>
              <w:tab w:val="left" w:pos="5284"/>
              <w:tab w:val="right" w:pos="8860"/>
            </w:tabs>
            <w:spacing w:before="0" w:beforeAutospacing="0" w:after="40" w:line="220" w:lineRule="atLeast"/>
            <w:rPr>
              <w:b/>
              <w:bCs/>
              <w:iCs/>
              <w:szCs w:val="16"/>
            </w:rPr>
          </w:pPr>
          <w:r w:rsidRPr="00630FCB">
            <w:rPr>
              <w:iCs/>
              <w:szCs w:val="16"/>
            </w:rPr>
            <w:tab/>
          </w:r>
          <w:r w:rsidRPr="00630FCB">
            <w:rPr>
              <w:iCs/>
              <w:szCs w:val="16"/>
            </w:rPr>
            <w:tab/>
          </w:r>
          <w:r w:rsidRPr="00630FCB">
            <w:rPr>
              <w:iCs/>
              <w:szCs w:val="16"/>
            </w:rPr>
            <w:tab/>
          </w:r>
          <w:r w:rsidRPr="00630FCB">
            <w:rPr>
              <w:iCs/>
              <w:szCs w:val="16"/>
            </w:rPr>
            <w:tab/>
            <w:t>Vol. 0</w:t>
          </w:r>
          <w:r w:rsidR="00C66613" w:rsidRPr="00630FCB">
            <w:rPr>
              <w:iCs/>
              <w:szCs w:val="16"/>
            </w:rPr>
            <w:t>5</w:t>
          </w:r>
          <w:r w:rsidRPr="00630FCB">
            <w:rPr>
              <w:iCs/>
              <w:szCs w:val="16"/>
            </w:rPr>
            <w:t xml:space="preserve">, No. </w:t>
          </w:r>
          <w:r w:rsidR="00A479DD" w:rsidRPr="00630FCB">
            <w:rPr>
              <w:iCs/>
              <w:szCs w:val="16"/>
            </w:rPr>
            <w:t>0</w:t>
          </w:r>
          <w:r w:rsidR="00EA19B6" w:rsidRPr="00630FCB">
            <w:rPr>
              <w:iCs/>
              <w:szCs w:val="16"/>
            </w:rPr>
            <w:t>1</w:t>
          </w:r>
          <w:r w:rsidRPr="00630FCB">
            <w:rPr>
              <w:iCs/>
              <w:szCs w:val="16"/>
            </w:rPr>
            <w:t xml:space="preserve"> ,(20</w:t>
          </w:r>
          <w:r w:rsidR="008E0C33" w:rsidRPr="00630FCB">
            <w:rPr>
              <w:iCs/>
              <w:szCs w:val="16"/>
              <w:lang w:eastAsia="zh-CN"/>
            </w:rPr>
            <w:t>2</w:t>
          </w:r>
          <w:r w:rsidR="00C66613" w:rsidRPr="00630FCB">
            <w:rPr>
              <w:iCs/>
              <w:szCs w:val="16"/>
              <w:lang w:eastAsia="zh-CN"/>
            </w:rPr>
            <w:t>1</w:t>
          </w:r>
          <w:r w:rsidRPr="00630FCB">
            <w:rPr>
              <w:iCs/>
              <w:szCs w:val="16"/>
            </w:rPr>
            <w:t xml:space="preserve">), </w:t>
          </w:r>
          <w:bookmarkStart w:id="1" w:name="st_end"/>
          <w:r w:rsidRPr="00630FCB">
            <w:rPr>
              <w:iCs/>
              <w:szCs w:val="16"/>
            </w:rPr>
            <w:t>0</w:t>
          </w:r>
          <w:r w:rsidR="00054B1C">
            <w:rPr>
              <w:iCs/>
              <w:szCs w:val="16"/>
            </w:rPr>
            <w:t>17</w:t>
          </w:r>
          <w:r w:rsidRPr="00630FCB">
            <w:rPr>
              <w:iCs/>
              <w:szCs w:val="16"/>
            </w:rPr>
            <w:t>–</w:t>
          </w:r>
          <w:bookmarkEnd w:id="1"/>
          <w:r w:rsidR="00FE0459">
            <w:rPr>
              <w:iCs/>
              <w:szCs w:val="16"/>
            </w:rPr>
            <w:t>024</w:t>
          </w:r>
          <w:r w:rsidRPr="00630FCB">
            <w:rPr>
              <w:iCs/>
              <w:szCs w:val="16"/>
            </w:rPr>
            <w:t xml:space="preserve">, </w:t>
          </w:r>
          <w:r w:rsidRPr="00630FCB">
            <w:rPr>
              <w:b/>
              <w:bCs/>
              <w:iCs/>
              <w:szCs w:val="16"/>
            </w:rPr>
            <w:t>ISSN:2581-3242</w:t>
          </w:r>
        </w:p>
      </w:tc>
    </w:tr>
    <w:tr w:rsidR="00E46F4F" w:rsidRPr="003C641A" w:rsidTr="00CF5C44">
      <w:trPr>
        <w:trHeight w:val="1096"/>
      </w:trPr>
      <w:tc>
        <w:tcPr>
          <w:tcW w:w="1350" w:type="dxa"/>
          <w:tcBorders>
            <w:top w:val="single" w:sz="8" w:space="0" w:color="auto"/>
            <w:bottom w:val="single" w:sz="12" w:space="0" w:color="auto"/>
          </w:tcBorders>
          <w:shd w:val="clear" w:color="auto" w:fill="D9D9D9"/>
        </w:tcPr>
        <w:p w:rsidR="00E46F4F" w:rsidRPr="00F80F21" w:rsidRDefault="00E46F4F" w:rsidP="008B2891">
          <w:pPr>
            <w:pStyle w:val="ml-Fig"/>
            <w:rPr>
              <w:lang w:bidi="ar-SA"/>
            </w:rPr>
          </w:pPr>
        </w:p>
        <w:p w:rsidR="00E46F4F" w:rsidRPr="00F80F21" w:rsidRDefault="00E46F4F" w:rsidP="008B2891">
          <w:pPr>
            <w:pStyle w:val="ml-Fig"/>
            <w:rPr>
              <w:lang w:bidi="ar-SA"/>
            </w:rPr>
          </w:pPr>
        </w:p>
        <w:p w:rsidR="00E46F4F" w:rsidRPr="00F80F21" w:rsidRDefault="00A829D7" w:rsidP="008B2891">
          <w:pPr>
            <w:pStyle w:val="ml-Fig"/>
            <w:rPr>
              <w:lang w:bidi="ar-SA"/>
            </w:rPr>
          </w:pPr>
          <w:r>
            <w:rPr>
              <w:noProof/>
              <w:lang w:eastAsia="en-GB" w:bidi="ar-SA"/>
            </w:rPr>
            <w:drawing>
              <wp:inline distT="0" distB="0" distL="0" distR="0">
                <wp:extent cx="746125" cy="314325"/>
                <wp:effectExtent l="0" t="0" r="0" b="9525"/>
                <wp:docPr id="6" name="Picture 2" descr="ML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L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6125" cy="314325"/>
                        </a:xfrm>
                        <a:prstGeom prst="rect">
                          <a:avLst/>
                        </a:prstGeom>
                        <a:noFill/>
                        <a:ln>
                          <a:noFill/>
                        </a:ln>
                      </pic:spPr>
                    </pic:pic>
                  </a:graphicData>
                </a:graphic>
              </wp:inline>
            </w:drawing>
          </w:r>
        </w:p>
        <w:p w:rsidR="00E46F4F" w:rsidRPr="003C641A" w:rsidRDefault="00E46F4F" w:rsidP="00864AF3">
          <w:pPr>
            <w:rPr>
              <w:lang w:val="en-US"/>
            </w:rPr>
          </w:pPr>
        </w:p>
      </w:tc>
      <w:tc>
        <w:tcPr>
          <w:tcW w:w="7726" w:type="dxa"/>
          <w:tcBorders>
            <w:top w:val="single" w:sz="8" w:space="0" w:color="auto"/>
            <w:bottom w:val="single" w:sz="12" w:space="0" w:color="auto"/>
          </w:tcBorders>
          <w:shd w:val="clear" w:color="auto" w:fill="auto"/>
        </w:tcPr>
        <w:p w:rsidR="00E46F4F" w:rsidRPr="00423144" w:rsidRDefault="00E46F4F" w:rsidP="004006A7">
          <w:pPr>
            <w:pStyle w:val="Header"/>
            <w:spacing w:before="120" w:beforeAutospacing="0" w:after="120" w:line="240" w:lineRule="auto"/>
            <w:jc w:val="center"/>
            <w:rPr>
              <w:b/>
              <w:bCs/>
              <w:iCs/>
              <w:color w:val="1F3864"/>
              <w:sz w:val="28"/>
              <w:szCs w:val="28"/>
            </w:rPr>
          </w:pPr>
          <w:r w:rsidRPr="00423144">
            <w:rPr>
              <w:b/>
              <w:bCs/>
              <w:iCs/>
              <w:color w:val="1F3864"/>
              <w:sz w:val="28"/>
              <w:szCs w:val="28"/>
            </w:rPr>
            <w:t>International Journal of Machine Learning and Networked Collaborative Engineering</w:t>
          </w:r>
        </w:p>
        <w:p w:rsidR="00E46F4F" w:rsidRPr="00423144" w:rsidRDefault="00E46F4F" w:rsidP="006B02E4">
          <w:pPr>
            <w:pStyle w:val="Header"/>
            <w:spacing w:after="100" w:afterAutospacing="1" w:line="240" w:lineRule="auto"/>
            <w:jc w:val="center"/>
            <w:rPr>
              <w:rStyle w:val="Hyperlink"/>
              <w:b/>
              <w:bCs/>
              <w:iCs/>
              <w:color w:val="1F3864"/>
              <w:sz w:val="20"/>
              <w:szCs w:val="22"/>
            </w:rPr>
          </w:pPr>
          <w:r w:rsidRPr="00423144">
            <w:rPr>
              <w:b/>
              <w:bCs/>
              <w:iCs/>
              <w:color w:val="1F3864"/>
              <w:sz w:val="18"/>
              <w:szCs w:val="18"/>
            </w:rPr>
            <w:t xml:space="preserve">Journal Homepage: </w:t>
          </w:r>
          <w:hyperlink r:id="rId2" w:history="1">
            <w:r w:rsidRPr="00423144">
              <w:rPr>
                <w:rStyle w:val="Hyperlink"/>
                <w:b/>
                <w:bCs/>
                <w:iCs/>
                <w:color w:val="1F3864"/>
                <w:sz w:val="20"/>
                <w:szCs w:val="22"/>
              </w:rPr>
              <w:t>http://www.mlnce.net/home/index.html</w:t>
            </w:r>
          </w:hyperlink>
        </w:p>
        <w:p w:rsidR="00E46F4F" w:rsidRPr="00236189" w:rsidRDefault="00E46F4F" w:rsidP="00054B1C">
          <w:pPr>
            <w:pStyle w:val="Header"/>
            <w:spacing w:before="0" w:beforeAutospacing="0" w:after="120" w:line="240" w:lineRule="auto"/>
            <w:jc w:val="center"/>
            <w:rPr>
              <w:b/>
              <w:bCs/>
              <w:iCs/>
              <w:color w:val="17365D"/>
              <w:sz w:val="20"/>
              <w:szCs w:val="22"/>
            </w:rPr>
          </w:pPr>
          <w:r w:rsidRPr="00423144">
            <w:rPr>
              <w:b/>
              <w:bCs/>
              <w:color w:val="1F3864"/>
              <w:sz w:val="18"/>
              <w:szCs w:val="18"/>
              <w:lang w:val="en-IN" w:eastAsia="en-IN" w:bidi="hi-IN"/>
            </w:rPr>
            <w:t>DOI : http</w:t>
          </w:r>
          <w:r w:rsidR="008451D4">
            <w:rPr>
              <w:b/>
              <w:bCs/>
              <w:color w:val="1F3864"/>
              <w:sz w:val="18"/>
              <w:szCs w:val="18"/>
              <w:lang w:val="en-IN" w:eastAsia="en-IN" w:bidi="hi-IN"/>
            </w:rPr>
            <w:t>s</w:t>
          </w:r>
          <w:r w:rsidR="00C66613">
            <w:rPr>
              <w:b/>
              <w:bCs/>
              <w:color w:val="1F3864"/>
              <w:sz w:val="18"/>
              <w:szCs w:val="18"/>
              <w:lang w:val="en-IN" w:eastAsia="en-IN" w:bidi="hi-IN"/>
            </w:rPr>
            <w:t>://doi.org/10.30991/IJMLNCE.2021</w:t>
          </w:r>
          <w:r w:rsidRPr="00423144">
            <w:rPr>
              <w:b/>
              <w:bCs/>
              <w:color w:val="1F3864"/>
              <w:sz w:val="18"/>
              <w:szCs w:val="18"/>
              <w:lang w:val="en-IN" w:eastAsia="en-IN" w:bidi="hi-IN"/>
            </w:rPr>
            <w:t>v0</w:t>
          </w:r>
          <w:r w:rsidR="00C66613">
            <w:rPr>
              <w:b/>
              <w:bCs/>
              <w:color w:val="1F3864"/>
              <w:sz w:val="18"/>
              <w:szCs w:val="18"/>
              <w:lang w:val="en-IN" w:eastAsia="en-IN" w:bidi="hi-IN"/>
            </w:rPr>
            <w:t>5</w:t>
          </w:r>
          <w:r w:rsidRPr="00423144">
            <w:rPr>
              <w:b/>
              <w:bCs/>
              <w:color w:val="1F3864"/>
              <w:sz w:val="18"/>
              <w:szCs w:val="18"/>
              <w:lang w:val="en-IN" w:eastAsia="en-IN" w:bidi="hi-IN"/>
            </w:rPr>
            <w:t>i0</w:t>
          </w:r>
          <w:r w:rsidR="00654EA0" w:rsidRPr="00423144">
            <w:rPr>
              <w:b/>
              <w:bCs/>
              <w:color w:val="1F3864"/>
              <w:sz w:val="18"/>
              <w:szCs w:val="18"/>
              <w:lang w:val="en-IN" w:eastAsia="en-IN" w:bidi="hi-IN"/>
            </w:rPr>
            <w:t>1</w:t>
          </w:r>
          <w:r w:rsidRPr="00423144">
            <w:rPr>
              <w:b/>
              <w:bCs/>
              <w:color w:val="1F3864"/>
              <w:sz w:val="18"/>
              <w:szCs w:val="18"/>
              <w:lang w:val="en-IN" w:eastAsia="en-IN" w:bidi="hi-IN"/>
            </w:rPr>
            <w:t>.00</w:t>
          </w:r>
          <w:r w:rsidR="00054B1C">
            <w:rPr>
              <w:b/>
              <w:bCs/>
              <w:color w:val="1F3864"/>
              <w:sz w:val="18"/>
              <w:szCs w:val="18"/>
              <w:lang w:val="en-IN" w:eastAsia="en-IN" w:bidi="hi-IN"/>
            </w:rPr>
            <w:t>3</w:t>
          </w:r>
        </w:p>
      </w:tc>
    </w:tr>
  </w:tbl>
  <w:p w:rsidR="00E46F4F" w:rsidRPr="00D7212A" w:rsidRDefault="00E46F4F" w:rsidP="00D7212A">
    <w:pPr>
      <w:tabs>
        <w:tab w:val="left" w:pos="3225"/>
      </w:tabs>
      <w:ind w:firstLine="0"/>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63FCE"/>
    <w:multiLevelType w:val="hybridMultilevel"/>
    <w:tmpl w:val="85F0E74A"/>
    <w:lvl w:ilvl="0" w:tplc="4CAA9F5E">
      <w:start w:val="1"/>
      <w:numFmt w:val="lowerLetter"/>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1">
    <w:nsid w:val="07335FB3"/>
    <w:multiLevelType w:val="hybridMultilevel"/>
    <w:tmpl w:val="77E890EC"/>
    <w:lvl w:ilvl="0" w:tplc="D0F4BF22">
      <w:start w:val="1"/>
      <w:numFmt w:val="bullet"/>
      <w:pStyle w:val="ListParagraph"/>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128D5D50"/>
    <w:multiLevelType w:val="hybridMultilevel"/>
    <w:tmpl w:val="CA546FB8"/>
    <w:lvl w:ilvl="0" w:tplc="A03C9A08">
      <w:start w:val="1"/>
      <w:numFmt w:val="lowerLetter"/>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3">
    <w:nsid w:val="177A5B67"/>
    <w:multiLevelType w:val="hybridMultilevel"/>
    <w:tmpl w:val="892243C6"/>
    <w:lvl w:ilvl="0" w:tplc="AE84AD94">
      <w:start w:val="1"/>
      <w:numFmt w:val="lowerLetter"/>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4">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5">
    <w:nsid w:val="1CCF73BB"/>
    <w:multiLevelType w:val="hybridMultilevel"/>
    <w:tmpl w:val="E2E4C376"/>
    <w:lvl w:ilvl="0" w:tplc="2306DF1E">
      <w:start w:val="1"/>
      <w:numFmt w:val="lowerLetter"/>
      <w:lvlText w:val="%1."/>
      <w:lvlJc w:val="left"/>
      <w:pPr>
        <w:ind w:left="907" w:hanging="360"/>
      </w:pPr>
      <w:rPr>
        <w:rFonts w:ascii="Times New Roman" w:eastAsia="SimSun" w:hAnsi="Times New Roman" w:cs="Times New Roman"/>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6">
    <w:nsid w:val="259449C6"/>
    <w:multiLevelType w:val="hybridMultilevel"/>
    <w:tmpl w:val="163AF4DC"/>
    <w:lvl w:ilvl="0" w:tplc="45D0A65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nsid w:val="2998780B"/>
    <w:multiLevelType w:val="hybridMultilevel"/>
    <w:tmpl w:val="1CBC9CB2"/>
    <w:lvl w:ilvl="0" w:tplc="08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E7E651D"/>
    <w:multiLevelType w:val="hybridMultilevel"/>
    <w:tmpl w:val="EA50C44C"/>
    <w:lvl w:ilvl="0" w:tplc="40964294">
      <w:start w:val="1"/>
      <w:numFmt w:val="bullet"/>
      <w:pStyle w:val="ml-list"/>
      <w:lvlText w:val=""/>
      <w:lvlJc w:val="left"/>
      <w:pPr>
        <w:ind w:left="1267" w:hanging="360"/>
      </w:pPr>
      <w:rPr>
        <w:rFonts w:ascii="Symbol" w:hAnsi="Symbol" w:hint="default"/>
      </w:rPr>
    </w:lvl>
    <w:lvl w:ilvl="1" w:tplc="08090003" w:tentative="1">
      <w:start w:val="1"/>
      <w:numFmt w:val="bullet"/>
      <w:lvlText w:val="o"/>
      <w:lvlJc w:val="left"/>
      <w:pPr>
        <w:ind w:left="1987" w:hanging="360"/>
      </w:pPr>
      <w:rPr>
        <w:rFonts w:ascii="Courier New" w:hAnsi="Courier New" w:cs="Courier New" w:hint="default"/>
      </w:rPr>
    </w:lvl>
    <w:lvl w:ilvl="2" w:tplc="08090005" w:tentative="1">
      <w:start w:val="1"/>
      <w:numFmt w:val="bullet"/>
      <w:lvlText w:val=""/>
      <w:lvlJc w:val="left"/>
      <w:pPr>
        <w:ind w:left="2707" w:hanging="360"/>
      </w:pPr>
      <w:rPr>
        <w:rFonts w:ascii="Wingdings" w:hAnsi="Wingdings" w:hint="default"/>
      </w:rPr>
    </w:lvl>
    <w:lvl w:ilvl="3" w:tplc="08090001" w:tentative="1">
      <w:start w:val="1"/>
      <w:numFmt w:val="bullet"/>
      <w:lvlText w:val=""/>
      <w:lvlJc w:val="left"/>
      <w:pPr>
        <w:ind w:left="3427" w:hanging="360"/>
      </w:pPr>
      <w:rPr>
        <w:rFonts w:ascii="Symbol" w:hAnsi="Symbol" w:hint="default"/>
      </w:rPr>
    </w:lvl>
    <w:lvl w:ilvl="4" w:tplc="08090003" w:tentative="1">
      <w:start w:val="1"/>
      <w:numFmt w:val="bullet"/>
      <w:lvlText w:val="o"/>
      <w:lvlJc w:val="left"/>
      <w:pPr>
        <w:ind w:left="4147" w:hanging="360"/>
      </w:pPr>
      <w:rPr>
        <w:rFonts w:ascii="Courier New" w:hAnsi="Courier New" w:cs="Courier New" w:hint="default"/>
      </w:rPr>
    </w:lvl>
    <w:lvl w:ilvl="5" w:tplc="08090005" w:tentative="1">
      <w:start w:val="1"/>
      <w:numFmt w:val="bullet"/>
      <w:lvlText w:val=""/>
      <w:lvlJc w:val="left"/>
      <w:pPr>
        <w:ind w:left="4867" w:hanging="360"/>
      </w:pPr>
      <w:rPr>
        <w:rFonts w:ascii="Wingdings" w:hAnsi="Wingdings" w:hint="default"/>
      </w:rPr>
    </w:lvl>
    <w:lvl w:ilvl="6" w:tplc="08090001" w:tentative="1">
      <w:start w:val="1"/>
      <w:numFmt w:val="bullet"/>
      <w:lvlText w:val=""/>
      <w:lvlJc w:val="left"/>
      <w:pPr>
        <w:ind w:left="5587" w:hanging="360"/>
      </w:pPr>
      <w:rPr>
        <w:rFonts w:ascii="Symbol" w:hAnsi="Symbol" w:hint="default"/>
      </w:rPr>
    </w:lvl>
    <w:lvl w:ilvl="7" w:tplc="08090003" w:tentative="1">
      <w:start w:val="1"/>
      <w:numFmt w:val="bullet"/>
      <w:lvlText w:val="o"/>
      <w:lvlJc w:val="left"/>
      <w:pPr>
        <w:ind w:left="6307" w:hanging="360"/>
      </w:pPr>
      <w:rPr>
        <w:rFonts w:ascii="Courier New" w:hAnsi="Courier New" w:cs="Courier New" w:hint="default"/>
      </w:rPr>
    </w:lvl>
    <w:lvl w:ilvl="8" w:tplc="08090005" w:tentative="1">
      <w:start w:val="1"/>
      <w:numFmt w:val="bullet"/>
      <w:lvlText w:val=""/>
      <w:lvlJc w:val="left"/>
      <w:pPr>
        <w:ind w:left="7027" w:hanging="360"/>
      </w:pPr>
      <w:rPr>
        <w:rFonts w:ascii="Wingdings" w:hAnsi="Wingdings" w:hint="default"/>
      </w:rPr>
    </w:lvl>
  </w:abstractNum>
  <w:abstractNum w:abstractNumId="10">
    <w:nsid w:val="3008694A"/>
    <w:multiLevelType w:val="hybridMultilevel"/>
    <w:tmpl w:val="C8286240"/>
    <w:lvl w:ilvl="0" w:tplc="C4EC2996">
      <w:start w:val="1"/>
      <w:numFmt w:val="lowerLetter"/>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11">
    <w:nsid w:val="332719A9"/>
    <w:multiLevelType w:val="hybridMultilevel"/>
    <w:tmpl w:val="A6742324"/>
    <w:lvl w:ilvl="0" w:tplc="9580B2DA">
      <w:start w:val="1"/>
      <w:numFmt w:val="lowerLetter"/>
      <w:pStyle w:val="ml-listnum"/>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7EA448C"/>
    <w:multiLevelType w:val="hybridMultilevel"/>
    <w:tmpl w:val="1DEAE4A6"/>
    <w:lvl w:ilvl="0" w:tplc="3758AD0C">
      <w:start w:val="1"/>
      <w:numFmt w:val="decimal"/>
      <w:pStyle w:val="ml-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AA91722"/>
    <w:multiLevelType w:val="multilevel"/>
    <w:tmpl w:val="3D26279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nsid w:val="3F0322B9"/>
    <w:multiLevelType w:val="hybridMultilevel"/>
    <w:tmpl w:val="94A4C0D2"/>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15">
    <w:nsid w:val="401E7454"/>
    <w:multiLevelType w:val="hybridMultilevel"/>
    <w:tmpl w:val="29982748"/>
    <w:lvl w:ilvl="0" w:tplc="47363372">
      <w:start w:val="1"/>
      <w:numFmt w:val="lowerLetter"/>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16">
    <w:nsid w:val="49BF71F0"/>
    <w:multiLevelType w:val="hybridMultilevel"/>
    <w:tmpl w:val="AE60169E"/>
    <w:lvl w:ilvl="0" w:tplc="EB84C756">
      <w:start w:val="1"/>
      <w:numFmt w:val="decimal"/>
      <w:pStyle w:val="ml-reference"/>
      <w:lvlText w:val="[%1]."/>
      <w:lvlJc w:val="left"/>
      <w:pPr>
        <w:ind w:left="2430" w:firstLine="0"/>
      </w:pPr>
      <w:rPr>
        <w:rFonts w:hint="default"/>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17">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8">
    <w:nsid w:val="52A54342"/>
    <w:multiLevelType w:val="hybridMultilevel"/>
    <w:tmpl w:val="2868AA14"/>
    <w:lvl w:ilvl="0" w:tplc="504AA86C">
      <w:start w:val="1"/>
      <w:numFmt w:val="bullet"/>
      <w:pStyle w:val="ml-Bullets"/>
      <w:lvlText w:val=""/>
      <w:lvlJc w:val="left"/>
      <w:pPr>
        <w:ind w:left="1267" w:hanging="360"/>
      </w:pPr>
      <w:rPr>
        <w:rFonts w:ascii="Symbol" w:hAnsi="Symbol" w:hint="default"/>
      </w:rPr>
    </w:lvl>
    <w:lvl w:ilvl="1" w:tplc="40090003" w:tentative="1">
      <w:start w:val="1"/>
      <w:numFmt w:val="bullet"/>
      <w:lvlText w:val="o"/>
      <w:lvlJc w:val="left"/>
      <w:pPr>
        <w:ind w:left="1987" w:hanging="360"/>
      </w:pPr>
      <w:rPr>
        <w:rFonts w:ascii="Courier New" w:hAnsi="Courier New" w:cs="Courier New" w:hint="default"/>
      </w:rPr>
    </w:lvl>
    <w:lvl w:ilvl="2" w:tplc="40090005" w:tentative="1">
      <w:start w:val="1"/>
      <w:numFmt w:val="bullet"/>
      <w:lvlText w:val=""/>
      <w:lvlJc w:val="left"/>
      <w:pPr>
        <w:ind w:left="2707" w:hanging="360"/>
      </w:pPr>
      <w:rPr>
        <w:rFonts w:ascii="Wingdings" w:hAnsi="Wingdings" w:hint="default"/>
      </w:rPr>
    </w:lvl>
    <w:lvl w:ilvl="3" w:tplc="40090001" w:tentative="1">
      <w:start w:val="1"/>
      <w:numFmt w:val="bullet"/>
      <w:lvlText w:val=""/>
      <w:lvlJc w:val="left"/>
      <w:pPr>
        <w:ind w:left="3427" w:hanging="360"/>
      </w:pPr>
      <w:rPr>
        <w:rFonts w:ascii="Symbol" w:hAnsi="Symbol" w:hint="default"/>
      </w:rPr>
    </w:lvl>
    <w:lvl w:ilvl="4" w:tplc="40090003" w:tentative="1">
      <w:start w:val="1"/>
      <w:numFmt w:val="bullet"/>
      <w:lvlText w:val="o"/>
      <w:lvlJc w:val="left"/>
      <w:pPr>
        <w:ind w:left="4147" w:hanging="360"/>
      </w:pPr>
      <w:rPr>
        <w:rFonts w:ascii="Courier New" w:hAnsi="Courier New" w:cs="Courier New" w:hint="default"/>
      </w:rPr>
    </w:lvl>
    <w:lvl w:ilvl="5" w:tplc="40090005" w:tentative="1">
      <w:start w:val="1"/>
      <w:numFmt w:val="bullet"/>
      <w:lvlText w:val=""/>
      <w:lvlJc w:val="left"/>
      <w:pPr>
        <w:ind w:left="4867" w:hanging="360"/>
      </w:pPr>
      <w:rPr>
        <w:rFonts w:ascii="Wingdings" w:hAnsi="Wingdings" w:hint="default"/>
      </w:rPr>
    </w:lvl>
    <w:lvl w:ilvl="6" w:tplc="40090001" w:tentative="1">
      <w:start w:val="1"/>
      <w:numFmt w:val="bullet"/>
      <w:lvlText w:val=""/>
      <w:lvlJc w:val="left"/>
      <w:pPr>
        <w:ind w:left="5587" w:hanging="360"/>
      </w:pPr>
      <w:rPr>
        <w:rFonts w:ascii="Symbol" w:hAnsi="Symbol" w:hint="default"/>
      </w:rPr>
    </w:lvl>
    <w:lvl w:ilvl="7" w:tplc="40090003" w:tentative="1">
      <w:start w:val="1"/>
      <w:numFmt w:val="bullet"/>
      <w:lvlText w:val="o"/>
      <w:lvlJc w:val="left"/>
      <w:pPr>
        <w:ind w:left="6307" w:hanging="360"/>
      </w:pPr>
      <w:rPr>
        <w:rFonts w:ascii="Courier New" w:hAnsi="Courier New" w:cs="Courier New" w:hint="default"/>
      </w:rPr>
    </w:lvl>
    <w:lvl w:ilvl="8" w:tplc="40090005" w:tentative="1">
      <w:start w:val="1"/>
      <w:numFmt w:val="bullet"/>
      <w:lvlText w:val=""/>
      <w:lvlJc w:val="left"/>
      <w:pPr>
        <w:ind w:left="7027" w:hanging="360"/>
      </w:pPr>
      <w:rPr>
        <w:rFonts w:ascii="Wingdings" w:hAnsi="Wingdings" w:hint="default"/>
      </w:rPr>
    </w:lvl>
  </w:abstractNum>
  <w:abstractNum w:abstractNumId="19">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0">
    <w:nsid w:val="56205803"/>
    <w:multiLevelType w:val="multilevel"/>
    <w:tmpl w:val="443ABCB6"/>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1">
    <w:nsid w:val="59C64DCE"/>
    <w:multiLevelType w:val="hybridMultilevel"/>
    <w:tmpl w:val="5AD28966"/>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22">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3">
    <w:nsid w:val="66CB3909"/>
    <w:multiLevelType w:val="multilevel"/>
    <w:tmpl w:val="698ED472"/>
    <w:lvl w:ilvl="0">
      <w:start w:val="1"/>
      <w:numFmt w:val="decimal"/>
      <w:pStyle w:val="ml-h1"/>
      <w:lvlText w:val="%1."/>
      <w:lvlJc w:val="left"/>
      <w:pPr>
        <w:ind w:left="360" w:hanging="360"/>
      </w:pPr>
      <w:rPr>
        <w:rFonts w:hint="default"/>
      </w:rPr>
    </w:lvl>
    <w:lvl w:ilvl="1">
      <w:start w:val="1"/>
      <w:numFmt w:val="decimal"/>
      <w:pStyle w:val="ml-h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67376EE9"/>
    <w:multiLevelType w:val="hybridMultilevel"/>
    <w:tmpl w:val="A0D6BD46"/>
    <w:lvl w:ilvl="0" w:tplc="AF06223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84E575B"/>
    <w:multiLevelType w:val="hybridMultilevel"/>
    <w:tmpl w:val="0900BBB4"/>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26">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7">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8">
    <w:nsid w:val="6D733490"/>
    <w:multiLevelType w:val="hybridMultilevel"/>
    <w:tmpl w:val="806AC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4B47DF1"/>
    <w:multiLevelType w:val="hybridMultilevel"/>
    <w:tmpl w:val="78C6D2D2"/>
    <w:lvl w:ilvl="0" w:tplc="71FA2150">
      <w:start w:val="1"/>
      <w:numFmt w:val="lowerLetter"/>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num w:numId="1">
    <w:abstractNumId w:val="7"/>
  </w:num>
  <w:num w:numId="2">
    <w:abstractNumId w:val="22"/>
  </w:num>
  <w:num w:numId="3">
    <w:abstractNumId w:val="4"/>
  </w:num>
  <w:num w:numId="4">
    <w:abstractNumId w:val="17"/>
  </w:num>
  <w:num w:numId="5">
    <w:abstractNumId w:val="20"/>
  </w:num>
  <w:num w:numId="6">
    <w:abstractNumId w:val="20"/>
  </w:num>
  <w:num w:numId="7">
    <w:abstractNumId w:val="20"/>
  </w:num>
  <w:num w:numId="8">
    <w:abstractNumId w:val="20"/>
  </w:num>
  <w:num w:numId="9">
    <w:abstractNumId w:val="16"/>
  </w:num>
  <w:num w:numId="10">
    <w:abstractNumId w:val="13"/>
  </w:num>
  <w:num w:numId="11">
    <w:abstractNumId w:val="1"/>
  </w:num>
  <w:num w:numId="12">
    <w:abstractNumId w:val="26"/>
  </w:num>
  <w:num w:numId="13">
    <w:abstractNumId w:val="18"/>
  </w:num>
  <w:num w:numId="14">
    <w:abstractNumId w:val="19"/>
    <w:lvlOverride w:ilvl="0">
      <w:startOverride w:val="1"/>
    </w:lvlOverride>
  </w:num>
  <w:num w:numId="15">
    <w:abstractNumId w:val="23"/>
  </w:num>
  <w:num w:numId="16">
    <w:abstractNumId w:val="27"/>
  </w:num>
  <w:num w:numId="17">
    <w:abstractNumId w:val="12"/>
  </w:num>
  <w:num w:numId="18">
    <w:abstractNumId w:val="9"/>
  </w:num>
  <w:num w:numId="19">
    <w:abstractNumId w:val="24"/>
  </w:num>
  <w:num w:numId="20">
    <w:abstractNumId w:val="28"/>
  </w:num>
  <w:num w:numId="21">
    <w:abstractNumId w:val="21"/>
  </w:num>
  <w:num w:numId="22">
    <w:abstractNumId w:val="6"/>
  </w:num>
  <w:num w:numId="23">
    <w:abstractNumId w:val="0"/>
  </w:num>
  <w:num w:numId="24">
    <w:abstractNumId w:val="25"/>
  </w:num>
  <w:num w:numId="25">
    <w:abstractNumId w:val="14"/>
  </w:num>
  <w:num w:numId="26">
    <w:abstractNumId w:val="5"/>
  </w:num>
  <w:num w:numId="27">
    <w:abstractNumId w:val="29"/>
  </w:num>
  <w:num w:numId="28">
    <w:abstractNumId w:val="3"/>
  </w:num>
  <w:num w:numId="29">
    <w:abstractNumId w:val="15"/>
  </w:num>
  <w:num w:numId="30">
    <w:abstractNumId w:val="10"/>
  </w:num>
  <w:num w:numId="31">
    <w:abstractNumId w:val="2"/>
  </w:num>
  <w:num w:numId="32">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num>
  <w:num w:numId="34">
    <w:abstractNumId w:val="23"/>
  </w:num>
  <w:num w:numId="35">
    <w:abstractNumId w:val="8"/>
  </w:num>
  <w:num w:numId="36">
    <w:abstractNumId w:val="11"/>
  </w:num>
  <w:num w:numId="37">
    <w:abstractNumId w:val="11"/>
    <w:lvlOverride w:ilvl="0">
      <w:startOverride w:val="1"/>
    </w:lvlOverride>
  </w:num>
  <w:num w:numId="38">
    <w:abstractNumId w:val="11"/>
    <w:lvlOverride w:ilvl="0">
      <w:startOverride w:val="1"/>
    </w:lvlOverride>
  </w:num>
  <w:num w:numId="39">
    <w:abstractNumId w:val="11"/>
    <w:lvlOverride w:ilvl="0">
      <w:startOverride w:val="1"/>
    </w:lvlOverride>
  </w:num>
  <w:num w:numId="40">
    <w:abstractNumId w:val="11"/>
    <w:lvlOverride w:ilvl="0">
      <w:startOverride w:val="1"/>
    </w:lvlOverride>
  </w:num>
  <w:num w:numId="41">
    <w:abstractNumId w:val="11"/>
    <w:lvlOverride w:ilvl="0">
      <w:startOverride w:val="1"/>
    </w:lvlOverride>
  </w:num>
  <w:num w:numId="42">
    <w:abstractNumId w:val="11"/>
    <w:lvlOverride w:ilvl="0">
      <w:startOverride w:val="1"/>
    </w:lvlOverride>
  </w:num>
  <w:num w:numId="43">
    <w:abstractNumId w:val="11"/>
    <w:lvlOverride w:ilvl="0">
      <w:startOverride w:val="1"/>
    </w:lvlOverride>
  </w:num>
  <w:num w:numId="44">
    <w:abstractNumId w:val="11"/>
    <w:lvlOverride w:ilvl="0">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intPostScriptOverText/>
  <w:embedTrueTypeFonts/>
  <w:hideSpellingErrors/>
  <w:hideGrammaticalError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2"/>
  <w:defaultTabStop w:val="720"/>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B9F"/>
    <w:rsid w:val="0001296A"/>
    <w:rsid w:val="0001297F"/>
    <w:rsid w:val="00012CAB"/>
    <w:rsid w:val="0002198F"/>
    <w:rsid w:val="000269DF"/>
    <w:rsid w:val="00044F72"/>
    <w:rsid w:val="00050318"/>
    <w:rsid w:val="000536BE"/>
    <w:rsid w:val="00053D1B"/>
    <w:rsid w:val="00054B1C"/>
    <w:rsid w:val="000558BF"/>
    <w:rsid w:val="00061A0A"/>
    <w:rsid w:val="0006389D"/>
    <w:rsid w:val="0006664D"/>
    <w:rsid w:val="00067E44"/>
    <w:rsid w:val="00077D12"/>
    <w:rsid w:val="00082537"/>
    <w:rsid w:val="000A1839"/>
    <w:rsid w:val="000A6014"/>
    <w:rsid w:val="000A65A0"/>
    <w:rsid w:val="000B3519"/>
    <w:rsid w:val="000C1BFB"/>
    <w:rsid w:val="000C737A"/>
    <w:rsid w:val="000D16DB"/>
    <w:rsid w:val="000D4323"/>
    <w:rsid w:val="000E0E98"/>
    <w:rsid w:val="000E4284"/>
    <w:rsid w:val="000F0C2B"/>
    <w:rsid w:val="000F1449"/>
    <w:rsid w:val="000F18EA"/>
    <w:rsid w:val="000F79B1"/>
    <w:rsid w:val="00115B0B"/>
    <w:rsid w:val="0013089A"/>
    <w:rsid w:val="001445BA"/>
    <w:rsid w:val="00162A19"/>
    <w:rsid w:val="0017068A"/>
    <w:rsid w:val="00177DF6"/>
    <w:rsid w:val="001827F4"/>
    <w:rsid w:val="00185BA9"/>
    <w:rsid w:val="001940F3"/>
    <w:rsid w:val="00197B23"/>
    <w:rsid w:val="001A027D"/>
    <w:rsid w:val="001A2C5C"/>
    <w:rsid w:val="001A576A"/>
    <w:rsid w:val="001B06B6"/>
    <w:rsid w:val="001B5F1C"/>
    <w:rsid w:val="001C16FF"/>
    <w:rsid w:val="001C3267"/>
    <w:rsid w:val="001C44D5"/>
    <w:rsid w:val="001E287B"/>
    <w:rsid w:val="001F5C16"/>
    <w:rsid w:val="001F74C7"/>
    <w:rsid w:val="00203EA7"/>
    <w:rsid w:val="00203F37"/>
    <w:rsid w:val="00216D3E"/>
    <w:rsid w:val="00220B9B"/>
    <w:rsid w:val="002310A2"/>
    <w:rsid w:val="00232BD9"/>
    <w:rsid w:val="00234DD0"/>
    <w:rsid w:val="00235C39"/>
    <w:rsid w:val="00236189"/>
    <w:rsid w:val="0024032D"/>
    <w:rsid w:val="00243500"/>
    <w:rsid w:val="00246871"/>
    <w:rsid w:val="00247712"/>
    <w:rsid w:val="002545EB"/>
    <w:rsid w:val="00264479"/>
    <w:rsid w:val="00267D2F"/>
    <w:rsid w:val="00270A79"/>
    <w:rsid w:val="00272310"/>
    <w:rsid w:val="002755BE"/>
    <w:rsid w:val="00291B9F"/>
    <w:rsid w:val="00292A36"/>
    <w:rsid w:val="002935FE"/>
    <w:rsid w:val="002967AB"/>
    <w:rsid w:val="0029773D"/>
    <w:rsid w:val="002B31F0"/>
    <w:rsid w:val="002B55A0"/>
    <w:rsid w:val="002C369A"/>
    <w:rsid w:val="002C3BC6"/>
    <w:rsid w:val="002C587C"/>
    <w:rsid w:val="002D45AB"/>
    <w:rsid w:val="002D582B"/>
    <w:rsid w:val="002E48DD"/>
    <w:rsid w:val="002E5AF6"/>
    <w:rsid w:val="002E6851"/>
    <w:rsid w:val="00306C6E"/>
    <w:rsid w:val="00312E1B"/>
    <w:rsid w:val="003271C2"/>
    <w:rsid w:val="00340106"/>
    <w:rsid w:val="003433D4"/>
    <w:rsid w:val="00343D06"/>
    <w:rsid w:val="0034456F"/>
    <w:rsid w:val="00355F67"/>
    <w:rsid w:val="00360E87"/>
    <w:rsid w:val="00365B11"/>
    <w:rsid w:val="00371748"/>
    <w:rsid w:val="0038307B"/>
    <w:rsid w:val="003961EB"/>
    <w:rsid w:val="00397A2F"/>
    <w:rsid w:val="003A596E"/>
    <w:rsid w:val="003B49E2"/>
    <w:rsid w:val="003C641A"/>
    <w:rsid w:val="003D486A"/>
    <w:rsid w:val="003D5D95"/>
    <w:rsid w:val="003E5BF5"/>
    <w:rsid w:val="003F5269"/>
    <w:rsid w:val="004006A7"/>
    <w:rsid w:val="004120EC"/>
    <w:rsid w:val="00413F04"/>
    <w:rsid w:val="00423144"/>
    <w:rsid w:val="004239FA"/>
    <w:rsid w:val="00431B71"/>
    <w:rsid w:val="004335F6"/>
    <w:rsid w:val="00434302"/>
    <w:rsid w:val="00435B57"/>
    <w:rsid w:val="00436B2E"/>
    <w:rsid w:val="00441CB4"/>
    <w:rsid w:val="0045419C"/>
    <w:rsid w:val="004574DE"/>
    <w:rsid w:val="00470C00"/>
    <w:rsid w:val="00471436"/>
    <w:rsid w:val="00475DC7"/>
    <w:rsid w:val="004812F0"/>
    <w:rsid w:val="00482883"/>
    <w:rsid w:val="0049724A"/>
    <w:rsid w:val="00497982"/>
    <w:rsid w:val="004A1C53"/>
    <w:rsid w:val="004B47DB"/>
    <w:rsid w:val="004B4CC7"/>
    <w:rsid w:val="004B52CA"/>
    <w:rsid w:val="004B5871"/>
    <w:rsid w:val="004B6BFB"/>
    <w:rsid w:val="004B6C97"/>
    <w:rsid w:val="004B7870"/>
    <w:rsid w:val="004D3AC3"/>
    <w:rsid w:val="004F122A"/>
    <w:rsid w:val="004F3E85"/>
    <w:rsid w:val="004F6637"/>
    <w:rsid w:val="00507EB9"/>
    <w:rsid w:val="0051194A"/>
    <w:rsid w:val="005154F7"/>
    <w:rsid w:val="00516FA9"/>
    <w:rsid w:val="0053777B"/>
    <w:rsid w:val="00543915"/>
    <w:rsid w:val="00552E74"/>
    <w:rsid w:val="00571F01"/>
    <w:rsid w:val="00576EE4"/>
    <w:rsid w:val="00577320"/>
    <w:rsid w:val="005A3353"/>
    <w:rsid w:val="005B39D3"/>
    <w:rsid w:val="005C0CA0"/>
    <w:rsid w:val="005C35AE"/>
    <w:rsid w:val="005C4EC4"/>
    <w:rsid w:val="005D2C08"/>
    <w:rsid w:val="005F0263"/>
    <w:rsid w:val="005F0DAE"/>
    <w:rsid w:val="00611B4D"/>
    <w:rsid w:val="00630FCB"/>
    <w:rsid w:val="006321C4"/>
    <w:rsid w:val="006361DB"/>
    <w:rsid w:val="006363EB"/>
    <w:rsid w:val="00646BA4"/>
    <w:rsid w:val="00654454"/>
    <w:rsid w:val="00654EA0"/>
    <w:rsid w:val="0066519D"/>
    <w:rsid w:val="00670EB5"/>
    <w:rsid w:val="0067363F"/>
    <w:rsid w:val="00690C4B"/>
    <w:rsid w:val="006A3EEC"/>
    <w:rsid w:val="006B02E4"/>
    <w:rsid w:val="006B0818"/>
    <w:rsid w:val="006B0DF5"/>
    <w:rsid w:val="006B2F4E"/>
    <w:rsid w:val="006C1E52"/>
    <w:rsid w:val="006C55B7"/>
    <w:rsid w:val="006E00B6"/>
    <w:rsid w:val="006E1B48"/>
    <w:rsid w:val="006E2D7C"/>
    <w:rsid w:val="006E6FFD"/>
    <w:rsid w:val="006F03CE"/>
    <w:rsid w:val="006F0446"/>
    <w:rsid w:val="006F086B"/>
    <w:rsid w:val="00703A12"/>
    <w:rsid w:val="0071607D"/>
    <w:rsid w:val="00721BE7"/>
    <w:rsid w:val="00725BC7"/>
    <w:rsid w:val="007305F8"/>
    <w:rsid w:val="007308CA"/>
    <w:rsid w:val="00731C9B"/>
    <w:rsid w:val="00734F53"/>
    <w:rsid w:val="00737420"/>
    <w:rsid w:val="0074033B"/>
    <w:rsid w:val="00741274"/>
    <w:rsid w:val="00753AAA"/>
    <w:rsid w:val="0075413D"/>
    <w:rsid w:val="00760C6D"/>
    <w:rsid w:val="0076283D"/>
    <w:rsid w:val="0079109F"/>
    <w:rsid w:val="007D0463"/>
    <w:rsid w:val="007D40C8"/>
    <w:rsid w:val="007D40FA"/>
    <w:rsid w:val="007D465B"/>
    <w:rsid w:val="007E293E"/>
    <w:rsid w:val="007F3184"/>
    <w:rsid w:val="008017DD"/>
    <w:rsid w:val="008033EF"/>
    <w:rsid w:val="008112FF"/>
    <w:rsid w:val="00816729"/>
    <w:rsid w:val="00821E7F"/>
    <w:rsid w:val="00825009"/>
    <w:rsid w:val="008451D4"/>
    <w:rsid w:val="008455AF"/>
    <w:rsid w:val="00846417"/>
    <w:rsid w:val="00847350"/>
    <w:rsid w:val="00854356"/>
    <w:rsid w:val="008605D3"/>
    <w:rsid w:val="00861C22"/>
    <w:rsid w:val="00864AF3"/>
    <w:rsid w:val="0087095D"/>
    <w:rsid w:val="00871702"/>
    <w:rsid w:val="008761F2"/>
    <w:rsid w:val="00876AAD"/>
    <w:rsid w:val="00886217"/>
    <w:rsid w:val="008A0371"/>
    <w:rsid w:val="008B2891"/>
    <w:rsid w:val="008C0683"/>
    <w:rsid w:val="008C4DC6"/>
    <w:rsid w:val="008C661B"/>
    <w:rsid w:val="008C6E57"/>
    <w:rsid w:val="008D3F31"/>
    <w:rsid w:val="008E0C33"/>
    <w:rsid w:val="008E2EBF"/>
    <w:rsid w:val="008E46E6"/>
    <w:rsid w:val="008F4CB1"/>
    <w:rsid w:val="00901429"/>
    <w:rsid w:val="00913546"/>
    <w:rsid w:val="009240C8"/>
    <w:rsid w:val="00933B00"/>
    <w:rsid w:val="00940090"/>
    <w:rsid w:val="00944C97"/>
    <w:rsid w:val="009545D9"/>
    <w:rsid w:val="009635B8"/>
    <w:rsid w:val="009779B9"/>
    <w:rsid w:val="0098050E"/>
    <w:rsid w:val="00981E23"/>
    <w:rsid w:val="0098327B"/>
    <w:rsid w:val="009C56FB"/>
    <w:rsid w:val="009C6DD7"/>
    <w:rsid w:val="009D26E8"/>
    <w:rsid w:val="009D2D94"/>
    <w:rsid w:val="009D6595"/>
    <w:rsid w:val="009E108A"/>
    <w:rsid w:val="009E21C8"/>
    <w:rsid w:val="009F074F"/>
    <w:rsid w:val="009F07F8"/>
    <w:rsid w:val="009F37C9"/>
    <w:rsid w:val="00A01990"/>
    <w:rsid w:val="00A21B9C"/>
    <w:rsid w:val="00A32BAA"/>
    <w:rsid w:val="00A33BCC"/>
    <w:rsid w:val="00A34BD4"/>
    <w:rsid w:val="00A36C02"/>
    <w:rsid w:val="00A405D4"/>
    <w:rsid w:val="00A40A45"/>
    <w:rsid w:val="00A432CE"/>
    <w:rsid w:val="00A45763"/>
    <w:rsid w:val="00A479DD"/>
    <w:rsid w:val="00A6443C"/>
    <w:rsid w:val="00A65FD4"/>
    <w:rsid w:val="00A72F6E"/>
    <w:rsid w:val="00A81025"/>
    <w:rsid w:val="00A829D7"/>
    <w:rsid w:val="00A868CC"/>
    <w:rsid w:val="00A95793"/>
    <w:rsid w:val="00AA2952"/>
    <w:rsid w:val="00AA5C3D"/>
    <w:rsid w:val="00AB5BA5"/>
    <w:rsid w:val="00AB7A7A"/>
    <w:rsid w:val="00AC14A8"/>
    <w:rsid w:val="00AD1D63"/>
    <w:rsid w:val="00AD234B"/>
    <w:rsid w:val="00AD3D65"/>
    <w:rsid w:val="00AE011C"/>
    <w:rsid w:val="00B02059"/>
    <w:rsid w:val="00B037B7"/>
    <w:rsid w:val="00B0406E"/>
    <w:rsid w:val="00B237F4"/>
    <w:rsid w:val="00B27427"/>
    <w:rsid w:val="00B34789"/>
    <w:rsid w:val="00B36778"/>
    <w:rsid w:val="00B46D78"/>
    <w:rsid w:val="00B47430"/>
    <w:rsid w:val="00B5034E"/>
    <w:rsid w:val="00B5310D"/>
    <w:rsid w:val="00B64335"/>
    <w:rsid w:val="00B73CA7"/>
    <w:rsid w:val="00B74F66"/>
    <w:rsid w:val="00B752EE"/>
    <w:rsid w:val="00B77BB1"/>
    <w:rsid w:val="00B820FC"/>
    <w:rsid w:val="00B82B23"/>
    <w:rsid w:val="00B82F5C"/>
    <w:rsid w:val="00B87E46"/>
    <w:rsid w:val="00B904F0"/>
    <w:rsid w:val="00B90A68"/>
    <w:rsid w:val="00B911BB"/>
    <w:rsid w:val="00BA0163"/>
    <w:rsid w:val="00BA1CDE"/>
    <w:rsid w:val="00BA7326"/>
    <w:rsid w:val="00BB0524"/>
    <w:rsid w:val="00BB11E7"/>
    <w:rsid w:val="00BB1C7C"/>
    <w:rsid w:val="00BB26D9"/>
    <w:rsid w:val="00BC67A0"/>
    <w:rsid w:val="00BC67DD"/>
    <w:rsid w:val="00BD2EF4"/>
    <w:rsid w:val="00BE7E7A"/>
    <w:rsid w:val="00BF29FC"/>
    <w:rsid w:val="00BF486E"/>
    <w:rsid w:val="00C01211"/>
    <w:rsid w:val="00C03ABC"/>
    <w:rsid w:val="00C067A5"/>
    <w:rsid w:val="00C10049"/>
    <w:rsid w:val="00C11C29"/>
    <w:rsid w:val="00C1218C"/>
    <w:rsid w:val="00C374DA"/>
    <w:rsid w:val="00C51917"/>
    <w:rsid w:val="00C577C5"/>
    <w:rsid w:val="00C66613"/>
    <w:rsid w:val="00C67F49"/>
    <w:rsid w:val="00C73C47"/>
    <w:rsid w:val="00C7529D"/>
    <w:rsid w:val="00C82CB4"/>
    <w:rsid w:val="00C84DC1"/>
    <w:rsid w:val="00CB3E71"/>
    <w:rsid w:val="00CB4DE3"/>
    <w:rsid w:val="00CB5869"/>
    <w:rsid w:val="00CC50F7"/>
    <w:rsid w:val="00CD3BE4"/>
    <w:rsid w:val="00CD46F8"/>
    <w:rsid w:val="00CE74FD"/>
    <w:rsid w:val="00CF049C"/>
    <w:rsid w:val="00CF1A28"/>
    <w:rsid w:val="00CF5C44"/>
    <w:rsid w:val="00D020B8"/>
    <w:rsid w:val="00D02E97"/>
    <w:rsid w:val="00D05D90"/>
    <w:rsid w:val="00D12A30"/>
    <w:rsid w:val="00D224CC"/>
    <w:rsid w:val="00D229F8"/>
    <w:rsid w:val="00D35435"/>
    <w:rsid w:val="00D35A66"/>
    <w:rsid w:val="00D43125"/>
    <w:rsid w:val="00D4558C"/>
    <w:rsid w:val="00D5498A"/>
    <w:rsid w:val="00D55291"/>
    <w:rsid w:val="00D63107"/>
    <w:rsid w:val="00D720F4"/>
    <w:rsid w:val="00D7212A"/>
    <w:rsid w:val="00D803AA"/>
    <w:rsid w:val="00D95884"/>
    <w:rsid w:val="00DA641B"/>
    <w:rsid w:val="00DC08BE"/>
    <w:rsid w:val="00DC2022"/>
    <w:rsid w:val="00DC4274"/>
    <w:rsid w:val="00DD2CA5"/>
    <w:rsid w:val="00DE2BDE"/>
    <w:rsid w:val="00DE50E0"/>
    <w:rsid w:val="00DE53F9"/>
    <w:rsid w:val="00DE792E"/>
    <w:rsid w:val="00DF2BB1"/>
    <w:rsid w:val="00DF58D9"/>
    <w:rsid w:val="00E00235"/>
    <w:rsid w:val="00E034EC"/>
    <w:rsid w:val="00E07447"/>
    <w:rsid w:val="00E16802"/>
    <w:rsid w:val="00E22A3D"/>
    <w:rsid w:val="00E44FB5"/>
    <w:rsid w:val="00E46ECC"/>
    <w:rsid w:val="00E46F4F"/>
    <w:rsid w:val="00E477A9"/>
    <w:rsid w:val="00E47B0D"/>
    <w:rsid w:val="00E51A38"/>
    <w:rsid w:val="00E7323A"/>
    <w:rsid w:val="00E82699"/>
    <w:rsid w:val="00EA19B6"/>
    <w:rsid w:val="00EA7957"/>
    <w:rsid w:val="00EB37B4"/>
    <w:rsid w:val="00ED463F"/>
    <w:rsid w:val="00ED4DB6"/>
    <w:rsid w:val="00EE53F8"/>
    <w:rsid w:val="00EE7B0B"/>
    <w:rsid w:val="00F00343"/>
    <w:rsid w:val="00F02204"/>
    <w:rsid w:val="00F108E6"/>
    <w:rsid w:val="00F10E90"/>
    <w:rsid w:val="00F11D4B"/>
    <w:rsid w:val="00F148A7"/>
    <w:rsid w:val="00F162B5"/>
    <w:rsid w:val="00F173F8"/>
    <w:rsid w:val="00F27305"/>
    <w:rsid w:val="00F34105"/>
    <w:rsid w:val="00F36062"/>
    <w:rsid w:val="00F430C7"/>
    <w:rsid w:val="00F47B05"/>
    <w:rsid w:val="00F70541"/>
    <w:rsid w:val="00F70A20"/>
    <w:rsid w:val="00F74604"/>
    <w:rsid w:val="00F77984"/>
    <w:rsid w:val="00F80F21"/>
    <w:rsid w:val="00F81384"/>
    <w:rsid w:val="00F85CCD"/>
    <w:rsid w:val="00F86C7A"/>
    <w:rsid w:val="00F90714"/>
    <w:rsid w:val="00F96B00"/>
    <w:rsid w:val="00FA6BBC"/>
    <w:rsid w:val="00FB0607"/>
    <w:rsid w:val="00FB3A6D"/>
    <w:rsid w:val="00FC30B6"/>
    <w:rsid w:val="00FC31EF"/>
    <w:rsid w:val="00FC341E"/>
    <w:rsid w:val="00FE0459"/>
    <w:rsid w:val="00FF0DE0"/>
    <w:rsid w:val="00FF50E9"/>
    <w:rsid w:val="00FF7043"/>
    <w:rsid w:val="00FF782A"/>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footnote reference" w:uiPriority="0"/>
    <w:lsdException w:name="Title" w:semiHidden="0" w:uiPriority="1"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4AF3"/>
    <w:pPr>
      <w:widowControl w:val="0"/>
      <w:spacing w:before="120" w:after="120"/>
      <w:ind w:firstLine="547"/>
      <w:jc w:val="both"/>
    </w:pPr>
    <w:rPr>
      <w:lang w:eastAsia="en-US"/>
    </w:rPr>
  </w:style>
  <w:style w:type="paragraph" w:styleId="Heading1">
    <w:name w:val="heading 1"/>
    <w:basedOn w:val="Normal"/>
    <w:next w:val="Normal"/>
    <w:link w:val="Heading1Char"/>
    <w:uiPriority w:val="9"/>
    <w:qFormat/>
    <w:rsid w:val="00BB26D9"/>
    <w:pPr>
      <w:keepNext/>
      <w:keepLines/>
      <w:numPr>
        <w:numId w:val="10"/>
      </w:numPr>
      <w:outlineLvl w:val="0"/>
    </w:pPr>
    <w:rPr>
      <w:rFonts w:ascii="Cambria" w:eastAsia="Times New Roman" w:hAnsi="Cambria" w:cs="Mangal"/>
      <w:b/>
      <w:bCs/>
      <w:noProof/>
      <w:color w:val="244061"/>
      <w:sz w:val="28"/>
      <w:szCs w:val="28"/>
      <w:lang w:val="x-none" w:eastAsia="x-none" w:bidi="hi-IN"/>
    </w:rPr>
  </w:style>
  <w:style w:type="paragraph" w:styleId="Heading2">
    <w:name w:val="heading 2"/>
    <w:basedOn w:val="Normal"/>
    <w:next w:val="Normal"/>
    <w:link w:val="Heading2Char"/>
    <w:uiPriority w:val="9"/>
    <w:unhideWhenUsed/>
    <w:qFormat/>
    <w:rsid w:val="00913546"/>
    <w:pPr>
      <w:keepNext/>
      <w:keepLines/>
      <w:numPr>
        <w:ilvl w:val="1"/>
        <w:numId w:val="10"/>
      </w:numPr>
      <w:spacing w:before="200"/>
      <w:outlineLvl w:val="1"/>
    </w:pPr>
    <w:rPr>
      <w:rFonts w:ascii="Cambria" w:eastAsia="Times New Roman" w:hAnsi="Cambria" w:cs="Mangal"/>
      <w:b/>
      <w:bCs/>
      <w:color w:val="4F81BD"/>
      <w:sz w:val="26"/>
      <w:szCs w:val="26"/>
      <w:lang w:bidi="hi-IN"/>
    </w:rPr>
  </w:style>
  <w:style w:type="paragraph" w:styleId="Heading3">
    <w:name w:val="heading 3"/>
    <w:basedOn w:val="Normal"/>
    <w:next w:val="Normal"/>
    <w:autoRedefine/>
    <w:qFormat/>
    <w:rsid w:val="00B36778"/>
    <w:pPr>
      <w:keepNext/>
      <w:numPr>
        <w:ilvl w:val="2"/>
        <w:numId w:val="10"/>
      </w:numPr>
      <w:pBdr>
        <w:top w:val="single" w:sz="4" w:space="1" w:color="auto"/>
        <w:left w:val="single" w:sz="4" w:space="4" w:color="auto"/>
        <w:bottom w:val="single" w:sz="4" w:space="1" w:color="auto"/>
        <w:right w:val="single" w:sz="4" w:space="4" w:color="auto"/>
      </w:pBdr>
      <w:ind w:right="113"/>
      <w:outlineLvl w:val="2"/>
    </w:pPr>
    <w:rPr>
      <w:b/>
      <w:bCs/>
      <w:szCs w:val="24"/>
    </w:rPr>
  </w:style>
  <w:style w:type="paragraph" w:styleId="Heading4">
    <w:name w:val="heading 4"/>
    <w:basedOn w:val="Normal"/>
    <w:next w:val="Normal"/>
    <w:qFormat/>
    <w:rsid w:val="00B36778"/>
    <w:pPr>
      <w:keepNext/>
      <w:numPr>
        <w:ilvl w:val="3"/>
        <w:numId w:val="10"/>
      </w:numPr>
      <w:spacing w:before="240" w:after="60"/>
      <w:outlineLvl w:val="3"/>
    </w:pPr>
    <w:rPr>
      <w:b/>
      <w:bCs/>
      <w:sz w:val="28"/>
      <w:szCs w:val="28"/>
    </w:rPr>
  </w:style>
  <w:style w:type="paragraph" w:styleId="Heading5">
    <w:name w:val="heading 5"/>
    <w:basedOn w:val="Normal"/>
    <w:next w:val="Normal"/>
    <w:link w:val="Heading5Char"/>
    <w:uiPriority w:val="9"/>
    <w:unhideWhenUsed/>
    <w:qFormat/>
    <w:rsid w:val="00913546"/>
    <w:pPr>
      <w:keepNext/>
      <w:keepLines/>
      <w:numPr>
        <w:ilvl w:val="4"/>
        <w:numId w:val="10"/>
      </w:numPr>
      <w:spacing w:before="200"/>
      <w:outlineLvl w:val="4"/>
    </w:pPr>
    <w:rPr>
      <w:rFonts w:ascii="Cambria" w:eastAsia="Times New Roman" w:hAnsi="Cambria" w:cs="Mangal"/>
      <w:color w:val="243F60"/>
      <w:lang w:bidi="hi-IN"/>
    </w:rPr>
  </w:style>
  <w:style w:type="paragraph" w:styleId="Heading6">
    <w:name w:val="heading 6"/>
    <w:basedOn w:val="Normal"/>
    <w:next w:val="Normal"/>
    <w:link w:val="Heading6Char"/>
    <w:uiPriority w:val="9"/>
    <w:unhideWhenUsed/>
    <w:qFormat/>
    <w:rsid w:val="00913546"/>
    <w:pPr>
      <w:keepNext/>
      <w:keepLines/>
      <w:numPr>
        <w:ilvl w:val="5"/>
        <w:numId w:val="10"/>
      </w:numPr>
      <w:spacing w:before="200"/>
      <w:outlineLvl w:val="5"/>
    </w:pPr>
    <w:rPr>
      <w:rFonts w:ascii="Cambria" w:eastAsia="Times New Roman" w:hAnsi="Cambria" w:cs="Mangal"/>
      <w:i/>
      <w:iCs/>
      <w:color w:val="243F60"/>
      <w:lang w:bidi="hi-IN"/>
    </w:rPr>
  </w:style>
  <w:style w:type="paragraph" w:styleId="Heading7">
    <w:name w:val="heading 7"/>
    <w:basedOn w:val="Normal"/>
    <w:next w:val="Normal"/>
    <w:link w:val="Heading7Char"/>
    <w:uiPriority w:val="9"/>
    <w:unhideWhenUsed/>
    <w:qFormat/>
    <w:rsid w:val="00913546"/>
    <w:pPr>
      <w:keepNext/>
      <w:keepLines/>
      <w:numPr>
        <w:ilvl w:val="6"/>
        <w:numId w:val="10"/>
      </w:numPr>
      <w:spacing w:before="200"/>
      <w:outlineLvl w:val="6"/>
    </w:pPr>
    <w:rPr>
      <w:rFonts w:ascii="Cambria" w:eastAsia="Times New Roman" w:hAnsi="Cambria" w:cs="Mangal"/>
      <w:i/>
      <w:iCs/>
      <w:color w:val="404040"/>
      <w:lang w:bidi="hi-IN"/>
    </w:rPr>
  </w:style>
  <w:style w:type="paragraph" w:styleId="Heading8">
    <w:name w:val="heading 8"/>
    <w:basedOn w:val="Normal"/>
    <w:next w:val="Normal"/>
    <w:link w:val="Heading8Char"/>
    <w:uiPriority w:val="9"/>
    <w:unhideWhenUsed/>
    <w:qFormat/>
    <w:rsid w:val="00913546"/>
    <w:pPr>
      <w:keepNext/>
      <w:keepLines/>
      <w:numPr>
        <w:ilvl w:val="7"/>
        <w:numId w:val="10"/>
      </w:numPr>
      <w:spacing w:before="200"/>
      <w:outlineLvl w:val="7"/>
    </w:pPr>
    <w:rPr>
      <w:rFonts w:ascii="Cambria" w:eastAsia="Times New Roman" w:hAnsi="Cambria" w:cs="Mangal"/>
      <w:color w:val="404040"/>
      <w:lang w:bidi="hi-IN"/>
    </w:rPr>
  </w:style>
  <w:style w:type="paragraph" w:styleId="Heading9">
    <w:name w:val="heading 9"/>
    <w:basedOn w:val="Normal"/>
    <w:next w:val="Normal"/>
    <w:link w:val="Heading9Char"/>
    <w:uiPriority w:val="9"/>
    <w:semiHidden/>
    <w:unhideWhenUsed/>
    <w:qFormat/>
    <w:rsid w:val="00913546"/>
    <w:pPr>
      <w:keepNext/>
      <w:keepLines/>
      <w:numPr>
        <w:ilvl w:val="8"/>
        <w:numId w:val="10"/>
      </w:numPr>
      <w:spacing w:before="200"/>
      <w:outlineLvl w:val="8"/>
    </w:pPr>
    <w:rPr>
      <w:rFonts w:ascii="Cambria" w:eastAsia="Times New Roman" w:hAnsi="Cambria" w:cs="Mangal"/>
      <w:i/>
      <w:iCs/>
      <w:color w:val="404040"/>
      <w:lang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B36778"/>
    <w:pPr>
      <w:keepLines/>
      <w:spacing w:before="200" w:after="240" w:line="200" w:lineRule="exact"/>
    </w:pPr>
    <w:rPr>
      <w:sz w:val="16"/>
    </w:rPr>
  </w:style>
  <w:style w:type="paragraph" w:customStyle="1" w:styleId="Els-1storder-head">
    <w:name w:val="Els-1storder-head"/>
    <w:next w:val="Els-body-text"/>
    <w:link w:val="Els-1storder-headChar1"/>
    <w:rsid w:val="001A027D"/>
    <w:pPr>
      <w:keepNext/>
      <w:numPr>
        <w:numId w:val="5"/>
      </w:numPr>
      <w:suppressAutoHyphens/>
      <w:spacing w:before="240" w:after="240" w:line="240" w:lineRule="exact"/>
    </w:pPr>
    <w:rPr>
      <w:b/>
      <w:lang w:eastAsia="en-US" w:bidi="hi-IN"/>
    </w:rPr>
  </w:style>
  <w:style w:type="paragraph" w:customStyle="1" w:styleId="Els-2ndorder-head">
    <w:name w:val="Els-2ndorder-head"/>
    <w:next w:val="Els-body-text"/>
    <w:rsid w:val="001A027D"/>
    <w:pPr>
      <w:keepNext/>
      <w:numPr>
        <w:ilvl w:val="1"/>
        <w:numId w:val="6"/>
      </w:numPr>
      <w:suppressAutoHyphens/>
      <w:spacing w:before="240" w:after="240" w:line="240" w:lineRule="exact"/>
    </w:pPr>
    <w:rPr>
      <w:i/>
      <w:lang w:val="en-US" w:eastAsia="en-US"/>
    </w:rPr>
  </w:style>
  <w:style w:type="paragraph" w:customStyle="1" w:styleId="Els-3rdorder-head">
    <w:name w:val="Els-3rdorder-head"/>
    <w:next w:val="Els-body-text"/>
    <w:rsid w:val="00AA5C3D"/>
    <w:pPr>
      <w:keepNext/>
      <w:numPr>
        <w:ilvl w:val="2"/>
        <w:numId w:val="7"/>
      </w:numPr>
      <w:suppressAutoHyphens/>
      <w:spacing w:before="240" w:line="240" w:lineRule="exact"/>
    </w:pPr>
    <w:rPr>
      <w:i/>
      <w:lang w:val="en-US" w:eastAsia="en-US"/>
    </w:rPr>
  </w:style>
  <w:style w:type="paragraph" w:customStyle="1" w:styleId="Els-4thorder-head">
    <w:name w:val="Els-4thorder-head"/>
    <w:next w:val="Els-body-text"/>
    <w:rsid w:val="00AA5C3D"/>
    <w:pPr>
      <w:keepNext/>
      <w:numPr>
        <w:ilvl w:val="3"/>
        <w:numId w:val="8"/>
      </w:numPr>
      <w:suppressAutoHyphens/>
      <w:spacing w:before="240" w:line="240" w:lineRule="exact"/>
    </w:pPr>
    <w:rPr>
      <w:i/>
      <w:lang w:val="en-US" w:eastAsia="en-US"/>
    </w:rPr>
  </w:style>
  <w:style w:type="paragraph" w:customStyle="1" w:styleId="Els-Abstract-head">
    <w:name w:val="Els-Abstract-head"/>
    <w:next w:val="Normal"/>
    <w:rsid w:val="00AA5C3D"/>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AA5C3D"/>
    <w:pPr>
      <w:spacing w:line="220" w:lineRule="exact"/>
      <w:jc w:val="both"/>
    </w:pPr>
    <w:rPr>
      <w:sz w:val="18"/>
      <w:lang w:val="en-US" w:eastAsia="en-US"/>
    </w:rPr>
  </w:style>
  <w:style w:type="paragraph" w:customStyle="1" w:styleId="Els-acknowledgement">
    <w:name w:val="Els-acknowledgement"/>
    <w:next w:val="Normal"/>
    <w:rsid w:val="00AA5C3D"/>
    <w:pPr>
      <w:keepNext/>
      <w:spacing w:before="480" w:after="240" w:line="220" w:lineRule="exact"/>
    </w:pPr>
    <w:rPr>
      <w:b/>
      <w:lang w:val="en-US" w:eastAsia="en-US"/>
    </w:rPr>
  </w:style>
  <w:style w:type="paragraph" w:customStyle="1" w:styleId="Els-aditional-article-history">
    <w:name w:val="Els-aditional-article-history"/>
    <w:basedOn w:val="Normal"/>
    <w:rsid w:val="00AA5C3D"/>
    <w:pPr>
      <w:spacing w:after="400" w:line="200" w:lineRule="exact"/>
      <w:jc w:val="center"/>
    </w:pPr>
    <w:rPr>
      <w:b/>
      <w:noProof/>
      <w:sz w:val="16"/>
      <w:lang w:val="en-US"/>
    </w:rPr>
  </w:style>
  <w:style w:type="paragraph" w:customStyle="1" w:styleId="Els-Affiliation">
    <w:name w:val="Els-Affiliation"/>
    <w:next w:val="Els-Abstract-head"/>
    <w:link w:val="Els-AffiliationChar"/>
    <w:rsid w:val="00AA5C3D"/>
    <w:pPr>
      <w:suppressAutoHyphens/>
      <w:spacing w:line="200" w:lineRule="exact"/>
      <w:jc w:val="center"/>
    </w:pPr>
    <w:rPr>
      <w:i/>
      <w:noProof/>
      <w:sz w:val="16"/>
      <w:lang w:val="en-US" w:eastAsia="en-US"/>
    </w:rPr>
  </w:style>
  <w:style w:type="paragraph" w:customStyle="1" w:styleId="Els-appendixhead">
    <w:name w:val="Els-appendixhead"/>
    <w:next w:val="Normal"/>
    <w:rsid w:val="00AA5C3D"/>
    <w:pPr>
      <w:numPr>
        <w:numId w:val="1"/>
      </w:numPr>
      <w:spacing w:before="480" w:after="240" w:line="220" w:lineRule="exact"/>
    </w:pPr>
    <w:rPr>
      <w:b/>
      <w:lang w:val="en-US" w:eastAsia="en-US"/>
    </w:rPr>
  </w:style>
  <w:style w:type="paragraph" w:customStyle="1" w:styleId="Els-appendixsubhead">
    <w:name w:val="Els-appendixsubhead"/>
    <w:next w:val="Normal"/>
    <w:rsid w:val="00AA5C3D"/>
    <w:pPr>
      <w:numPr>
        <w:ilvl w:val="1"/>
        <w:numId w:val="2"/>
      </w:numPr>
      <w:spacing w:before="240" w:after="240" w:line="220" w:lineRule="exact"/>
    </w:pPr>
    <w:rPr>
      <w:i/>
      <w:lang w:val="en-US" w:eastAsia="en-US"/>
    </w:rPr>
  </w:style>
  <w:style w:type="paragraph" w:customStyle="1" w:styleId="Els-Author">
    <w:name w:val="Els-Author"/>
    <w:next w:val="Normal"/>
    <w:link w:val="Els-AuthorChar"/>
    <w:rsid w:val="00AA5C3D"/>
    <w:pPr>
      <w:keepNext/>
      <w:suppressAutoHyphens/>
      <w:spacing w:after="160" w:line="300" w:lineRule="exact"/>
      <w:jc w:val="center"/>
    </w:pPr>
    <w:rPr>
      <w:noProof/>
      <w:sz w:val="26"/>
      <w:lang w:val="en-US" w:eastAsia="en-US"/>
    </w:rPr>
  </w:style>
  <w:style w:type="paragraph" w:customStyle="1" w:styleId="Els-body-text">
    <w:name w:val="Els-body-text"/>
    <w:link w:val="Els-body-textChar"/>
    <w:rsid w:val="00AA5C3D"/>
    <w:pPr>
      <w:spacing w:line="240" w:lineRule="exact"/>
      <w:ind w:firstLine="238"/>
      <w:jc w:val="both"/>
    </w:pPr>
    <w:rPr>
      <w:lang w:val="en-US" w:eastAsia="en-US"/>
    </w:rPr>
  </w:style>
  <w:style w:type="paragraph" w:customStyle="1" w:styleId="Els-bulletlist">
    <w:name w:val="Els-bulletlist"/>
    <w:basedOn w:val="Els-body-text"/>
    <w:rsid w:val="00AA5C3D"/>
    <w:pPr>
      <w:numPr>
        <w:numId w:val="3"/>
      </w:numPr>
      <w:tabs>
        <w:tab w:val="left" w:pos="240"/>
      </w:tabs>
      <w:jc w:val="left"/>
    </w:pPr>
  </w:style>
  <w:style w:type="paragraph" w:customStyle="1" w:styleId="Els-caption">
    <w:name w:val="Els-caption"/>
    <w:link w:val="Els-captionChar"/>
    <w:rsid w:val="00AA5C3D"/>
    <w:pPr>
      <w:keepLines/>
      <w:spacing w:before="200" w:after="240" w:line="200" w:lineRule="exact"/>
    </w:pPr>
    <w:rPr>
      <w:sz w:val="16"/>
      <w:lang w:val="en-US" w:eastAsia="en-US"/>
    </w:rPr>
  </w:style>
  <w:style w:type="paragraph" w:customStyle="1" w:styleId="Els-chem-equation">
    <w:name w:val="Els-chem-equation"/>
    <w:next w:val="Els-body-text"/>
    <w:rsid w:val="00AA5C3D"/>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AA5C3D"/>
    <w:pPr>
      <w:jc w:val="right"/>
    </w:pPr>
  </w:style>
  <w:style w:type="paragraph" w:customStyle="1" w:styleId="Els-collaboration-affiliation">
    <w:name w:val="Els-collaboration-affiliation"/>
    <w:basedOn w:val="Els-collaboration"/>
    <w:rsid w:val="00AA5C3D"/>
  </w:style>
  <w:style w:type="paragraph" w:customStyle="1" w:styleId="Els-presented-by">
    <w:name w:val="Els-presented-by"/>
    <w:rsid w:val="00AA5C3D"/>
    <w:pPr>
      <w:spacing w:after="200"/>
      <w:jc w:val="center"/>
    </w:pPr>
    <w:rPr>
      <w:b/>
      <w:sz w:val="16"/>
      <w:lang w:val="en-US" w:eastAsia="en-US"/>
    </w:rPr>
  </w:style>
  <w:style w:type="paragraph" w:customStyle="1" w:styleId="Els-dedicated-to">
    <w:name w:val="Els-dedicated-to"/>
    <w:basedOn w:val="Els-presented-by"/>
    <w:rsid w:val="00AA5C3D"/>
    <w:rPr>
      <w:b w:val="0"/>
    </w:rPr>
  </w:style>
  <w:style w:type="paragraph" w:customStyle="1" w:styleId="Els-equation">
    <w:name w:val="Els-equation"/>
    <w:next w:val="Normal"/>
    <w:rsid w:val="00AA5C3D"/>
    <w:pPr>
      <w:widowControl w:val="0"/>
      <w:tabs>
        <w:tab w:val="right" w:pos="4320"/>
        <w:tab w:val="right" w:pos="9120"/>
      </w:tabs>
      <w:spacing w:before="240" w:after="240"/>
      <w:ind w:left="482"/>
    </w:pPr>
    <w:rPr>
      <w:i/>
      <w:noProof/>
      <w:lang w:val="en-US" w:eastAsia="en-US"/>
    </w:rPr>
  </w:style>
  <w:style w:type="paragraph" w:customStyle="1" w:styleId="Els-footnote">
    <w:name w:val="Els-footnote"/>
    <w:rsid w:val="00AA5C3D"/>
    <w:pPr>
      <w:keepLines/>
      <w:widowControl w:val="0"/>
      <w:spacing w:line="200" w:lineRule="exact"/>
      <w:ind w:firstLine="240"/>
      <w:jc w:val="both"/>
    </w:pPr>
    <w:rPr>
      <w:sz w:val="16"/>
      <w:lang w:val="en-US" w:eastAsia="en-US"/>
    </w:rPr>
  </w:style>
  <w:style w:type="paragraph" w:customStyle="1" w:styleId="Els-history">
    <w:name w:val="Els-history"/>
    <w:next w:val="Normal"/>
    <w:rsid w:val="00AA5C3D"/>
    <w:pPr>
      <w:spacing w:before="120" w:after="400" w:line="200" w:lineRule="exact"/>
      <w:jc w:val="center"/>
    </w:pPr>
    <w:rPr>
      <w:noProof/>
      <w:sz w:val="16"/>
      <w:lang w:val="en-US" w:eastAsia="en-US"/>
    </w:rPr>
  </w:style>
  <w:style w:type="paragraph" w:customStyle="1" w:styleId="Els-journal-logo">
    <w:name w:val="Els-journal-logo"/>
    <w:rsid w:val="00AA5C3D"/>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AA5C3D"/>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AA5C3D"/>
    <w:pPr>
      <w:numPr>
        <w:numId w:val="4"/>
      </w:numPr>
      <w:tabs>
        <w:tab w:val="left" w:pos="240"/>
      </w:tabs>
      <w:ind w:left="480"/>
      <w:jc w:val="left"/>
    </w:pPr>
  </w:style>
  <w:style w:type="paragraph" w:customStyle="1" w:styleId="Els-reference">
    <w:name w:val="Els-reference"/>
    <w:rsid w:val="00AA5C3D"/>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AA5C3D"/>
    <w:pPr>
      <w:keepNext/>
      <w:spacing w:before="480" w:after="200" w:line="220" w:lineRule="exact"/>
    </w:pPr>
    <w:rPr>
      <w:b/>
      <w:lang w:val="en-US" w:eastAsia="en-US"/>
    </w:rPr>
  </w:style>
  <w:style w:type="paragraph" w:customStyle="1" w:styleId="Els-reprint-line">
    <w:name w:val="Els-reprint-line"/>
    <w:basedOn w:val="Normal"/>
    <w:rsid w:val="00AA5C3D"/>
    <w:pPr>
      <w:tabs>
        <w:tab w:val="left" w:pos="0"/>
        <w:tab w:val="center" w:pos="5443"/>
      </w:tabs>
      <w:jc w:val="center"/>
    </w:pPr>
    <w:rPr>
      <w:sz w:val="16"/>
    </w:rPr>
  </w:style>
  <w:style w:type="paragraph" w:customStyle="1" w:styleId="Els-table-text">
    <w:name w:val="Els-table-text"/>
    <w:link w:val="Els-table-textChar"/>
    <w:rsid w:val="00AA5C3D"/>
    <w:pPr>
      <w:spacing w:after="80" w:line="200" w:lineRule="exact"/>
    </w:pPr>
    <w:rPr>
      <w:sz w:val="16"/>
      <w:lang w:val="en-US" w:eastAsia="en-US"/>
    </w:rPr>
  </w:style>
  <w:style w:type="paragraph" w:customStyle="1" w:styleId="Els-Title">
    <w:name w:val="Els-Title"/>
    <w:next w:val="Els-Author"/>
    <w:autoRedefine/>
    <w:rsid w:val="00AA5C3D"/>
    <w:pPr>
      <w:suppressAutoHyphens/>
      <w:spacing w:after="240" w:line="400" w:lineRule="exact"/>
      <w:jc w:val="center"/>
    </w:pPr>
    <w:rPr>
      <w:sz w:val="34"/>
      <w:lang w:val="en-US" w:eastAsia="en-US"/>
    </w:rPr>
  </w:style>
  <w:style w:type="character" w:styleId="EndnoteReference">
    <w:name w:val="endnote reference"/>
    <w:semiHidden/>
    <w:rsid w:val="00AA5C3D"/>
    <w:rPr>
      <w:vertAlign w:val="superscript"/>
    </w:rPr>
  </w:style>
  <w:style w:type="paragraph" w:styleId="Header">
    <w:name w:val="header"/>
    <w:aliases w:val="page-number"/>
    <w:link w:val="HeaderChar"/>
    <w:uiPriority w:val="99"/>
    <w:rsid w:val="00AA5C3D"/>
    <w:pPr>
      <w:tabs>
        <w:tab w:val="center" w:pos="4706"/>
        <w:tab w:val="right" w:pos="9356"/>
      </w:tabs>
      <w:spacing w:before="100" w:beforeAutospacing="1" w:after="240" w:line="200" w:lineRule="atLeast"/>
    </w:pPr>
    <w:rPr>
      <w:i/>
      <w:noProof/>
      <w:sz w:val="16"/>
      <w:lang w:val="en-US" w:eastAsia="en-US"/>
    </w:rPr>
  </w:style>
  <w:style w:type="paragraph" w:styleId="Footer">
    <w:name w:val="footer"/>
    <w:basedOn w:val="Header"/>
    <w:link w:val="FooterChar"/>
    <w:uiPriority w:val="99"/>
    <w:rsid w:val="00AA5C3D"/>
    <w:pPr>
      <w:tabs>
        <w:tab w:val="right" w:pos="10080"/>
      </w:tabs>
    </w:pPr>
    <w:rPr>
      <w:i w:val="0"/>
    </w:rPr>
  </w:style>
  <w:style w:type="character" w:styleId="FootnoteReference">
    <w:name w:val="footnote reference"/>
    <w:semiHidden/>
    <w:rsid w:val="00AA5C3D"/>
    <w:rPr>
      <w:vertAlign w:val="superscript"/>
    </w:rPr>
  </w:style>
  <w:style w:type="paragraph" w:styleId="FootnoteText">
    <w:name w:val="footnote text"/>
    <w:basedOn w:val="Normal"/>
    <w:semiHidden/>
    <w:rsid w:val="001F74C7"/>
    <w:rPr>
      <w:rFonts w:ascii="Univers" w:hAnsi="Univers"/>
      <w:sz w:val="16"/>
    </w:rPr>
  </w:style>
  <w:style w:type="character" w:styleId="Hyperlink">
    <w:name w:val="Hyperlink"/>
    <w:semiHidden/>
    <w:rsid w:val="00AA5C3D"/>
    <w:rPr>
      <w:color w:val="auto"/>
      <w:sz w:val="16"/>
      <w:u w:val="none"/>
    </w:rPr>
  </w:style>
  <w:style w:type="character" w:customStyle="1" w:styleId="MTEquationSection">
    <w:name w:val="MTEquationSection"/>
    <w:rsid w:val="00AA5C3D"/>
    <w:rPr>
      <w:vanish/>
      <w:color w:val="FF0000"/>
    </w:rPr>
  </w:style>
  <w:style w:type="character" w:styleId="PageNumber">
    <w:name w:val="page number"/>
    <w:semiHidden/>
    <w:rsid w:val="00AA5C3D"/>
    <w:rPr>
      <w:sz w:val="16"/>
    </w:rPr>
  </w:style>
  <w:style w:type="paragraph" w:styleId="PlainText">
    <w:name w:val="Plain Text"/>
    <w:basedOn w:val="Normal"/>
    <w:semiHidden/>
    <w:rsid w:val="00AA5C3D"/>
    <w:rPr>
      <w:rFonts w:ascii="Courier New" w:hAnsi="Courier New" w:cs="Courier New"/>
      <w:lang w:val="en-US"/>
    </w:rPr>
  </w:style>
  <w:style w:type="paragraph" w:customStyle="1" w:styleId="Els-5thorder-head">
    <w:name w:val="Els-5thorder-head"/>
    <w:next w:val="Els-body-text"/>
    <w:rsid w:val="00AA5C3D"/>
    <w:pPr>
      <w:keepNext/>
      <w:suppressAutoHyphens/>
      <w:spacing w:line="240" w:lineRule="exact"/>
    </w:pPr>
    <w:rPr>
      <w:i/>
      <w:lang w:val="en-US" w:eastAsia="en-US"/>
    </w:rPr>
  </w:style>
  <w:style w:type="paragraph" w:customStyle="1" w:styleId="Els-Abstract-Copyright">
    <w:name w:val="Els-Abstract-Copyright"/>
    <w:basedOn w:val="Els-Abstract-text"/>
    <w:rsid w:val="00AA5C3D"/>
    <w:pPr>
      <w:spacing w:after="220"/>
    </w:pPr>
  </w:style>
  <w:style w:type="paragraph" w:customStyle="1" w:styleId="DocHead">
    <w:name w:val="DocHead"/>
    <w:rsid w:val="00AA5C3D"/>
    <w:pPr>
      <w:spacing w:before="240" w:after="240"/>
      <w:jc w:val="center"/>
    </w:pPr>
    <w:rPr>
      <w:sz w:val="24"/>
      <w:lang w:val="en-US" w:eastAsia="en-US"/>
    </w:rPr>
  </w:style>
  <w:style w:type="character" w:styleId="FollowedHyperlink">
    <w:name w:val="FollowedHyperlink"/>
    <w:semiHidden/>
    <w:rsid w:val="00AA5C3D"/>
    <w:rPr>
      <w:color w:val="800080"/>
      <w:u w:val="single"/>
    </w:rPr>
  </w:style>
  <w:style w:type="character" w:customStyle="1" w:styleId="Els-1storder-headChar">
    <w:name w:val="Els-1storder-head Char"/>
    <w:rsid w:val="00AA5C3D"/>
    <w:rPr>
      <w:b/>
      <w:lang w:val="en-US" w:eastAsia="en-US" w:bidi="ar-SA"/>
    </w:rPr>
  </w:style>
  <w:style w:type="character" w:styleId="CommentReference">
    <w:name w:val="annotation reference"/>
    <w:semiHidden/>
    <w:unhideWhenUsed/>
    <w:rsid w:val="00AA5C3D"/>
    <w:rPr>
      <w:sz w:val="16"/>
      <w:szCs w:val="16"/>
    </w:rPr>
  </w:style>
  <w:style w:type="paragraph" w:styleId="BalloonText">
    <w:name w:val="Balloon Text"/>
    <w:basedOn w:val="Normal"/>
    <w:rsid w:val="00AA5C3D"/>
    <w:rPr>
      <w:rFonts w:ascii="Tahoma" w:hAnsi="Tahoma" w:cs="Tahoma"/>
      <w:sz w:val="16"/>
      <w:szCs w:val="16"/>
    </w:rPr>
  </w:style>
  <w:style w:type="character" w:customStyle="1" w:styleId="BalloonTextChar">
    <w:name w:val="Balloon Text Char"/>
    <w:rsid w:val="00AA5C3D"/>
    <w:rPr>
      <w:rFonts w:ascii="Tahoma" w:hAnsi="Tahoma" w:cs="Tahoma"/>
      <w:sz w:val="16"/>
      <w:szCs w:val="16"/>
      <w:lang w:eastAsia="en-US"/>
    </w:rPr>
  </w:style>
  <w:style w:type="paragraph" w:styleId="CommentText">
    <w:name w:val="annotation text"/>
    <w:basedOn w:val="Normal"/>
    <w:semiHidden/>
    <w:unhideWhenUsed/>
    <w:rsid w:val="00AA5C3D"/>
  </w:style>
  <w:style w:type="character" w:customStyle="1" w:styleId="CommentTextChar">
    <w:name w:val="Comment Text Char"/>
    <w:semiHidden/>
    <w:rsid w:val="00AA5C3D"/>
    <w:rPr>
      <w:lang w:val="en-GB"/>
    </w:rPr>
  </w:style>
  <w:style w:type="paragraph" w:styleId="CommentSubject">
    <w:name w:val="annotation subject"/>
    <w:basedOn w:val="CommentText"/>
    <w:next w:val="CommentText"/>
    <w:semiHidden/>
    <w:unhideWhenUsed/>
    <w:rsid w:val="00AA5C3D"/>
    <w:rPr>
      <w:b/>
      <w:bCs/>
    </w:rPr>
  </w:style>
  <w:style w:type="character" w:customStyle="1" w:styleId="CommentSubjectChar">
    <w:name w:val="Comment Subject Char"/>
    <w:semiHidden/>
    <w:rsid w:val="00AA5C3D"/>
    <w:rPr>
      <w:b/>
      <w:bCs/>
      <w:lang w:val="en-GB"/>
    </w:rPr>
  </w:style>
  <w:style w:type="paragraph" w:styleId="BodyTextIndent">
    <w:name w:val="Body Text Indent"/>
    <w:basedOn w:val="Normal"/>
    <w:link w:val="BodyTextIndentChar"/>
    <w:semiHidden/>
    <w:rsid w:val="00AA5C3D"/>
    <w:pPr>
      <w:widowControl/>
      <w:suppressAutoHyphens/>
      <w:ind w:firstLine="360"/>
    </w:pPr>
    <w:rPr>
      <w:rFonts w:eastAsia="Times New Roman"/>
      <w:kern w:val="14"/>
      <w:lang w:val="en-US"/>
    </w:rPr>
  </w:style>
  <w:style w:type="paragraph" w:customStyle="1" w:styleId="ColorfulList-Accent11">
    <w:name w:val="Colorful List - Accent 11"/>
    <w:basedOn w:val="Normal"/>
    <w:qFormat/>
    <w:rsid w:val="00B36778"/>
    <w:pPr>
      <w:widowControl/>
      <w:ind w:left="720"/>
    </w:pPr>
    <w:rPr>
      <w:rFonts w:ascii="Arial" w:eastAsia="Batang" w:hAnsi="Arial"/>
      <w:sz w:val="22"/>
      <w:szCs w:val="24"/>
      <w:lang w:val="en-US" w:eastAsia="ko-KR"/>
    </w:rPr>
  </w:style>
  <w:style w:type="character" w:styleId="Strong">
    <w:name w:val="Strong"/>
    <w:uiPriority w:val="22"/>
    <w:qFormat/>
    <w:rsid w:val="00B36778"/>
    <w:rPr>
      <w:b/>
      <w:bCs/>
    </w:rPr>
  </w:style>
  <w:style w:type="character" w:customStyle="1" w:styleId="HeaderChar">
    <w:name w:val="Header Char"/>
    <w:aliases w:val="page-number Char"/>
    <w:link w:val="Header"/>
    <w:uiPriority w:val="99"/>
    <w:rsid w:val="00A34BD4"/>
    <w:rPr>
      <w:i/>
      <w:noProof/>
      <w:sz w:val="16"/>
      <w:lang w:val="en-US" w:eastAsia="en-US" w:bidi="ar-SA"/>
    </w:rPr>
  </w:style>
  <w:style w:type="table" w:styleId="TableGrid">
    <w:name w:val="Table Grid"/>
    <w:basedOn w:val="TableNormal"/>
    <w:uiPriority w:val="59"/>
    <w:rsid w:val="00A34B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l-H1-NonNum">
    <w:name w:val="ml-H1-NonNum"/>
    <w:basedOn w:val="Header"/>
    <w:qFormat/>
    <w:rsid w:val="00C10049"/>
    <w:pPr>
      <w:tabs>
        <w:tab w:val="clear" w:pos="4706"/>
        <w:tab w:val="left" w:pos="3573"/>
      </w:tabs>
      <w:spacing w:before="240" w:beforeAutospacing="0" w:after="120" w:line="240" w:lineRule="auto"/>
      <w:ind w:left="432" w:hanging="432"/>
    </w:pPr>
    <w:rPr>
      <w:rFonts w:ascii="Cambria" w:hAnsi="Cambria"/>
      <w:b/>
      <w:i w:val="0"/>
      <w:color w:val="17365D"/>
      <w:sz w:val="28"/>
      <w:szCs w:val="28"/>
      <w:lang w:val="en-IN" w:eastAsia="en-IN" w:bidi="hi-IN"/>
    </w:rPr>
  </w:style>
  <w:style w:type="paragraph" w:styleId="BodyText">
    <w:name w:val="Body Text"/>
    <w:basedOn w:val="Normal"/>
    <w:link w:val="BodyTextChar"/>
    <w:uiPriority w:val="99"/>
    <w:unhideWhenUsed/>
    <w:rsid w:val="00AC14A8"/>
  </w:style>
  <w:style w:type="character" w:customStyle="1" w:styleId="BodyTextChar">
    <w:name w:val="Body Text Char"/>
    <w:link w:val="BodyText"/>
    <w:uiPriority w:val="99"/>
    <w:rsid w:val="00AC14A8"/>
    <w:rPr>
      <w:lang w:val="en-GB" w:eastAsia="en-US" w:bidi="ar-SA"/>
    </w:rPr>
  </w:style>
  <w:style w:type="character" w:customStyle="1" w:styleId="orcid-id-https">
    <w:name w:val="orcid-id-https"/>
    <w:rsid w:val="00AC14A8"/>
  </w:style>
  <w:style w:type="paragraph" w:customStyle="1" w:styleId="h1">
    <w:name w:val="h1"/>
    <w:basedOn w:val="Els-1storder-head"/>
    <w:link w:val="h1Char"/>
    <w:qFormat/>
    <w:rsid w:val="00B36778"/>
    <w:pPr>
      <w:numPr>
        <w:numId w:val="0"/>
      </w:numPr>
    </w:pPr>
    <w:rPr>
      <w:b w:val="0"/>
    </w:rPr>
  </w:style>
  <w:style w:type="paragraph" w:customStyle="1" w:styleId="MainText">
    <w:name w:val="MainText"/>
    <w:aliases w:val="MT"/>
    <w:basedOn w:val="Normal"/>
    <w:rsid w:val="001A027D"/>
    <w:pPr>
      <w:widowControl/>
      <w:spacing w:line="240" w:lineRule="atLeast"/>
      <w:ind w:firstLine="300"/>
    </w:pPr>
    <w:rPr>
      <w:rFonts w:eastAsia="Times New Roman"/>
    </w:rPr>
  </w:style>
  <w:style w:type="character" w:customStyle="1" w:styleId="Els-1storder-headChar1">
    <w:name w:val="Els-1storder-head Char1"/>
    <w:link w:val="Els-1storder-head"/>
    <w:rsid w:val="001A027D"/>
    <w:rPr>
      <w:b/>
      <w:lang w:eastAsia="en-US" w:bidi="hi-IN"/>
    </w:rPr>
  </w:style>
  <w:style w:type="character" w:customStyle="1" w:styleId="h1Char">
    <w:name w:val="h1 Char"/>
    <w:link w:val="h1"/>
    <w:rsid w:val="00B36778"/>
    <w:rPr>
      <w:b w:val="0"/>
      <w:lang w:val="en-US" w:eastAsia="en-US" w:bidi="ar-SA"/>
    </w:rPr>
  </w:style>
  <w:style w:type="paragraph" w:customStyle="1" w:styleId="ml-nor">
    <w:name w:val="ml-nor"/>
    <w:link w:val="ml-norChar"/>
    <w:qFormat/>
    <w:rsid w:val="00C10049"/>
    <w:pPr>
      <w:spacing w:before="120" w:after="120"/>
      <w:ind w:firstLine="547"/>
      <w:jc w:val="both"/>
    </w:pPr>
    <w:rPr>
      <w:lang w:val="en-US" w:eastAsia="en-US"/>
    </w:rPr>
  </w:style>
  <w:style w:type="paragraph" w:customStyle="1" w:styleId="ml-steps">
    <w:name w:val="ml-steps"/>
    <w:basedOn w:val="ml-nor"/>
    <w:link w:val="ml-stepsChar"/>
    <w:qFormat/>
    <w:rsid w:val="00B36778"/>
    <w:pPr>
      <w:spacing w:line="240" w:lineRule="exact"/>
      <w:ind w:left="630" w:hanging="630"/>
    </w:pPr>
  </w:style>
  <w:style w:type="character" w:customStyle="1" w:styleId="Els-body-textChar">
    <w:name w:val="Els-body-text Char"/>
    <w:link w:val="Els-body-text"/>
    <w:rsid w:val="001A027D"/>
    <w:rPr>
      <w:lang w:val="en-US" w:eastAsia="en-US" w:bidi="ar-SA"/>
    </w:rPr>
  </w:style>
  <w:style w:type="character" w:customStyle="1" w:styleId="ml-norChar">
    <w:name w:val="ml-nor Char"/>
    <w:basedOn w:val="Els-body-textChar"/>
    <w:link w:val="ml-nor"/>
    <w:rsid w:val="00C10049"/>
    <w:rPr>
      <w:lang w:val="en-US" w:eastAsia="en-US" w:bidi="ar-SA"/>
    </w:rPr>
  </w:style>
  <w:style w:type="character" w:customStyle="1" w:styleId="FooterChar">
    <w:name w:val="Footer Char"/>
    <w:link w:val="Footer"/>
    <w:uiPriority w:val="99"/>
    <w:rsid w:val="00C067A5"/>
    <w:rPr>
      <w:noProof/>
      <w:sz w:val="16"/>
      <w:lang w:val="en-US" w:eastAsia="en-US" w:bidi="ar-SA"/>
    </w:rPr>
  </w:style>
  <w:style w:type="character" w:customStyle="1" w:styleId="ml-stepsChar">
    <w:name w:val="ml-steps Char"/>
    <w:link w:val="ml-steps"/>
    <w:rsid w:val="00B36778"/>
    <w:rPr>
      <w:lang w:val="en-US" w:eastAsia="en-US" w:bidi="ar-SA"/>
    </w:rPr>
  </w:style>
  <w:style w:type="paragraph" w:customStyle="1" w:styleId="ml-Fig">
    <w:name w:val="ml-Fig"/>
    <w:link w:val="ml-FigChar"/>
    <w:qFormat/>
    <w:rsid w:val="008B2891"/>
    <w:pPr>
      <w:spacing w:before="120" w:after="120"/>
      <w:jc w:val="center"/>
    </w:pPr>
    <w:rPr>
      <w:b/>
      <w:lang w:eastAsia="en-US" w:bidi="hi-IN"/>
    </w:rPr>
  </w:style>
  <w:style w:type="paragraph" w:customStyle="1" w:styleId="tabletitle">
    <w:name w:val="table title"/>
    <w:basedOn w:val="Normal"/>
    <w:next w:val="Normal"/>
    <w:rsid w:val="00F36062"/>
    <w:pPr>
      <w:keepNext/>
      <w:keepLines/>
      <w:widowControl/>
      <w:spacing w:before="240"/>
    </w:pPr>
    <w:rPr>
      <w:rFonts w:ascii="Times" w:eastAsia="Times New Roman" w:hAnsi="Times"/>
      <w:sz w:val="18"/>
      <w:lang w:val="de-DE" w:eastAsia="de-DE"/>
    </w:rPr>
  </w:style>
  <w:style w:type="character" w:customStyle="1" w:styleId="Els-captionChar">
    <w:name w:val="Els-caption Char"/>
    <w:link w:val="Els-caption"/>
    <w:rsid w:val="000D4323"/>
    <w:rPr>
      <w:sz w:val="16"/>
      <w:lang w:val="en-US" w:eastAsia="en-US" w:bidi="ar-SA"/>
    </w:rPr>
  </w:style>
  <w:style w:type="character" w:customStyle="1" w:styleId="ml-FigChar">
    <w:name w:val="ml-Fig Char"/>
    <w:link w:val="ml-Fig"/>
    <w:rsid w:val="008B2891"/>
    <w:rPr>
      <w:b/>
      <w:lang w:eastAsia="en-US" w:bidi="hi-IN"/>
    </w:rPr>
  </w:style>
  <w:style w:type="paragraph" w:customStyle="1" w:styleId="ml-tbltitle">
    <w:name w:val="ml-tbl title"/>
    <w:basedOn w:val="Caption"/>
    <w:link w:val="ml-tbltitleChar"/>
    <w:qFormat/>
    <w:rsid w:val="00B36778"/>
    <w:pPr>
      <w:jc w:val="center"/>
    </w:pPr>
  </w:style>
  <w:style w:type="paragraph" w:styleId="BodyTextIndent2">
    <w:name w:val="Body Text Indent 2"/>
    <w:basedOn w:val="Normal"/>
    <w:link w:val="BodyTextIndent2Char"/>
    <w:uiPriority w:val="99"/>
    <w:unhideWhenUsed/>
    <w:rsid w:val="00F36062"/>
    <w:pPr>
      <w:spacing w:line="480" w:lineRule="auto"/>
      <w:ind w:left="283"/>
    </w:pPr>
  </w:style>
  <w:style w:type="character" w:customStyle="1" w:styleId="ml-tbltitleChar">
    <w:name w:val="ml-tbl title Char"/>
    <w:link w:val="ml-tbltitle"/>
    <w:rsid w:val="0045419C"/>
    <w:rPr>
      <w:sz w:val="16"/>
      <w:lang w:val="en-GB" w:eastAsia="en-US" w:bidi="ar-SA"/>
    </w:rPr>
  </w:style>
  <w:style w:type="character" w:customStyle="1" w:styleId="BodyTextIndent2Char">
    <w:name w:val="Body Text Indent 2 Char"/>
    <w:link w:val="BodyTextIndent2"/>
    <w:uiPriority w:val="99"/>
    <w:rsid w:val="00F36062"/>
    <w:rPr>
      <w:lang w:val="en-GB" w:eastAsia="en-US" w:bidi="ar-SA"/>
    </w:rPr>
  </w:style>
  <w:style w:type="paragraph" w:customStyle="1" w:styleId="p1a">
    <w:name w:val="p1a"/>
    <w:basedOn w:val="Normal"/>
    <w:next w:val="Normal"/>
    <w:link w:val="p1aChar"/>
    <w:rsid w:val="00F36062"/>
    <w:pPr>
      <w:widowControl/>
      <w:overflowPunct w:val="0"/>
      <w:autoSpaceDE w:val="0"/>
      <w:autoSpaceDN w:val="0"/>
      <w:adjustRightInd w:val="0"/>
      <w:textAlignment w:val="baseline"/>
    </w:pPr>
    <w:rPr>
      <w:rFonts w:ascii="Times" w:eastAsia="Times New Roman" w:hAnsi="Times"/>
      <w:lang w:val="en-US"/>
    </w:rPr>
  </w:style>
  <w:style w:type="character" w:customStyle="1" w:styleId="p1aChar">
    <w:name w:val="p1a Char"/>
    <w:link w:val="p1a"/>
    <w:rsid w:val="00F36062"/>
    <w:rPr>
      <w:rFonts w:ascii="Times" w:eastAsia="Times New Roman" w:hAnsi="Times"/>
      <w:lang w:val="en-US" w:eastAsia="en-US" w:bidi="ar-SA"/>
    </w:rPr>
  </w:style>
  <w:style w:type="character" w:customStyle="1" w:styleId="shorttext">
    <w:name w:val="short_text"/>
    <w:rsid w:val="00F36062"/>
  </w:style>
  <w:style w:type="paragraph" w:styleId="ListParagraph">
    <w:name w:val="List Paragraph"/>
    <w:basedOn w:val="Normal"/>
    <w:link w:val="ListParagraphChar"/>
    <w:uiPriority w:val="34"/>
    <w:qFormat/>
    <w:rsid w:val="00913546"/>
    <w:pPr>
      <w:widowControl/>
      <w:numPr>
        <w:numId w:val="11"/>
      </w:numPr>
      <w:spacing w:line="360" w:lineRule="auto"/>
      <w:contextualSpacing/>
    </w:pPr>
    <w:rPr>
      <w:rFonts w:eastAsia="Times New Roman" w:cs="Mangal"/>
      <w:sz w:val="16"/>
      <w:szCs w:val="14"/>
      <w:lang w:val="en-US" w:bidi="hi-IN"/>
    </w:rPr>
  </w:style>
  <w:style w:type="character" w:customStyle="1" w:styleId="ListParagraphChar">
    <w:name w:val="List Paragraph Char"/>
    <w:link w:val="ListParagraph"/>
    <w:uiPriority w:val="34"/>
    <w:rsid w:val="00913546"/>
    <w:rPr>
      <w:rFonts w:eastAsia="Times New Roman" w:cs="Mangal"/>
      <w:sz w:val="16"/>
      <w:szCs w:val="14"/>
      <w:lang w:val="en-US" w:eastAsia="en-US" w:bidi="hi-IN"/>
    </w:rPr>
  </w:style>
  <w:style w:type="paragraph" w:customStyle="1" w:styleId="FigureCaption0">
    <w:name w:val="FigureCaption"/>
    <w:aliases w:val="FC"/>
    <w:basedOn w:val="Normal"/>
    <w:rsid w:val="00F36062"/>
    <w:pPr>
      <w:widowControl/>
      <w:tabs>
        <w:tab w:val="left" w:pos="840"/>
        <w:tab w:val="left" w:pos="1680"/>
      </w:tabs>
      <w:spacing w:before="240" w:line="200" w:lineRule="atLeast"/>
    </w:pPr>
    <w:rPr>
      <w:rFonts w:eastAsia="Times New Roman"/>
      <w:sz w:val="18"/>
    </w:rPr>
  </w:style>
  <w:style w:type="paragraph" w:customStyle="1" w:styleId="Table">
    <w:name w:val="Table"/>
    <w:aliases w:val="TA"/>
    <w:basedOn w:val="Normal"/>
    <w:rsid w:val="00F36062"/>
    <w:pPr>
      <w:widowControl/>
      <w:spacing w:before="40" w:after="40" w:line="200" w:lineRule="atLeast"/>
    </w:pPr>
    <w:rPr>
      <w:rFonts w:eastAsia="Times New Roman"/>
      <w:sz w:val="18"/>
    </w:rPr>
  </w:style>
  <w:style w:type="paragraph" w:customStyle="1" w:styleId="ml-reference">
    <w:name w:val="ml-reference"/>
    <w:basedOn w:val="Normal"/>
    <w:link w:val="ml-referenceChar"/>
    <w:rsid w:val="00B34789"/>
    <w:pPr>
      <w:widowControl/>
      <w:numPr>
        <w:numId w:val="9"/>
      </w:numPr>
      <w:overflowPunct w:val="0"/>
      <w:autoSpaceDE w:val="0"/>
      <w:autoSpaceDN w:val="0"/>
      <w:adjustRightInd w:val="0"/>
      <w:ind w:left="274" w:hanging="274"/>
      <w:textAlignment w:val="baseline"/>
    </w:pPr>
    <w:rPr>
      <w:rFonts w:ascii="Times" w:eastAsia="Times New Roman" w:hAnsi="Times" w:cs="Mangal"/>
      <w:sz w:val="18"/>
      <w:lang w:val="x-none" w:eastAsia="de-DE" w:bidi="hi-IN"/>
    </w:rPr>
  </w:style>
  <w:style w:type="character" w:customStyle="1" w:styleId="ml-referenceChar">
    <w:name w:val="ml-reference Char"/>
    <w:link w:val="ml-reference"/>
    <w:rsid w:val="00B34789"/>
    <w:rPr>
      <w:rFonts w:ascii="Times" w:eastAsia="Times New Roman" w:hAnsi="Times" w:cs="Mangal"/>
      <w:sz w:val="18"/>
      <w:lang w:val="x-none" w:eastAsia="de-DE" w:bidi="hi-IN"/>
    </w:rPr>
  </w:style>
  <w:style w:type="paragraph" w:customStyle="1" w:styleId="Normal1">
    <w:name w:val="Normal1"/>
    <w:rsid w:val="0066519D"/>
    <w:pPr>
      <w:pBdr>
        <w:top w:val="nil"/>
        <w:left w:val="nil"/>
        <w:bottom w:val="nil"/>
        <w:right w:val="nil"/>
        <w:between w:val="nil"/>
      </w:pBdr>
      <w:spacing w:line="276" w:lineRule="auto"/>
    </w:pPr>
    <w:rPr>
      <w:rFonts w:ascii="Arial" w:eastAsia="Arial" w:hAnsi="Arial" w:cs="Arial"/>
      <w:color w:val="000000"/>
      <w:sz w:val="22"/>
      <w:szCs w:val="22"/>
      <w:lang w:val="en-US" w:eastAsia="en-US"/>
    </w:rPr>
  </w:style>
  <w:style w:type="character" w:customStyle="1" w:styleId="Heading1Char">
    <w:name w:val="Heading 1 Char"/>
    <w:link w:val="Heading1"/>
    <w:uiPriority w:val="9"/>
    <w:rsid w:val="00BB26D9"/>
    <w:rPr>
      <w:rFonts w:ascii="Cambria" w:eastAsia="Times New Roman" w:hAnsi="Cambria" w:cs="Mangal"/>
      <w:b/>
      <w:bCs/>
      <w:noProof/>
      <w:color w:val="244061"/>
      <w:sz w:val="28"/>
      <w:szCs w:val="28"/>
      <w:lang w:val="x-none" w:eastAsia="x-none" w:bidi="hi-IN"/>
    </w:rPr>
  </w:style>
  <w:style w:type="character" w:customStyle="1" w:styleId="Heading2Char">
    <w:name w:val="Heading 2 Char"/>
    <w:link w:val="Heading2"/>
    <w:uiPriority w:val="9"/>
    <w:rsid w:val="00913546"/>
    <w:rPr>
      <w:rFonts w:ascii="Cambria" w:eastAsia="Times New Roman" w:hAnsi="Cambria" w:cs="Mangal"/>
      <w:b/>
      <w:bCs/>
      <w:color w:val="4F81BD"/>
      <w:sz w:val="26"/>
      <w:szCs w:val="26"/>
      <w:lang w:eastAsia="en-US" w:bidi="hi-IN"/>
    </w:rPr>
  </w:style>
  <w:style w:type="character" w:customStyle="1" w:styleId="Heading5Char">
    <w:name w:val="Heading 5 Char"/>
    <w:link w:val="Heading5"/>
    <w:uiPriority w:val="9"/>
    <w:rsid w:val="00913546"/>
    <w:rPr>
      <w:rFonts w:ascii="Cambria" w:eastAsia="Times New Roman" w:hAnsi="Cambria" w:cs="Mangal"/>
      <w:color w:val="243F60"/>
      <w:lang w:eastAsia="en-US" w:bidi="hi-IN"/>
    </w:rPr>
  </w:style>
  <w:style w:type="character" w:customStyle="1" w:styleId="Heading6Char">
    <w:name w:val="Heading 6 Char"/>
    <w:link w:val="Heading6"/>
    <w:uiPriority w:val="9"/>
    <w:rsid w:val="00913546"/>
    <w:rPr>
      <w:rFonts w:ascii="Cambria" w:eastAsia="Times New Roman" w:hAnsi="Cambria" w:cs="Mangal"/>
      <w:i/>
      <w:iCs/>
      <w:color w:val="243F60"/>
      <w:lang w:eastAsia="en-US" w:bidi="hi-IN"/>
    </w:rPr>
  </w:style>
  <w:style w:type="character" w:customStyle="1" w:styleId="Heading7Char">
    <w:name w:val="Heading 7 Char"/>
    <w:link w:val="Heading7"/>
    <w:uiPriority w:val="9"/>
    <w:rsid w:val="00913546"/>
    <w:rPr>
      <w:rFonts w:ascii="Cambria" w:eastAsia="Times New Roman" w:hAnsi="Cambria" w:cs="Mangal"/>
      <w:i/>
      <w:iCs/>
      <w:color w:val="404040"/>
      <w:lang w:eastAsia="en-US" w:bidi="hi-IN"/>
    </w:rPr>
  </w:style>
  <w:style w:type="character" w:customStyle="1" w:styleId="Heading8Char">
    <w:name w:val="Heading 8 Char"/>
    <w:link w:val="Heading8"/>
    <w:uiPriority w:val="9"/>
    <w:rsid w:val="00913546"/>
    <w:rPr>
      <w:rFonts w:ascii="Cambria" w:eastAsia="Times New Roman" w:hAnsi="Cambria" w:cs="Mangal"/>
      <w:color w:val="404040"/>
      <w:lang w:eastAsia="en-US" w:bidi="hi-IN"/>
    </w:rPr>
  </w:style>
  <w:style w:type="character" w:customStyle="1" w:styleId="Heading9Char">
    <w:name w:val="Heading 9 Char"/>
    <w:link w:val="Heading9"/>
    <w:uiPriority w:val="9"/>
    <w:semiHidden/>
    <w:rsid w:val="00913546"/>
    <w:rPr>
      <w:rFonts w:ascii="Cambria" w:eastAsia="Times New Roman" w:hAnsi="Cambria" w:cs="Mangal"/>
      <w:i/>
      <w:iCs/>
      <w:color w:val="404040"/>
      <w:lang w:eastAsia="en-US" w:bidi="hi-IN"/>
    </w:rPr>
  </w:style>
  <w:style w:type="paragraph" w:customStyle="1" w:styleId="ml-nor-abs">
    <w:name w:val="ml-nor-abs"/>
    <w:basedOn w:val="ml-nor"/>
    <w:link w:val="ml-nor-absChar"/>
    <w:qFormat/>
    <w:rsid w:val="00C10049"/>
    <w:pPr>
      <w:spacing w:line="240" w:lineRule="exact"/>
    </w:pPr>
  </w:style>
  <w:style w:type="paragraph" w:customStyle="1" w:styleId="ml-author">
    <w:name w:val="ml-author"/>
    <w:link w:val="ml-authorChar"/>
    <w:qFormat/>
    <w:rsid w:val="00C10049"/>
    <w:pPr>
      <w:spacing w:after="120"/>
      <w:jc w:val="center"/>
    </w:pPr>
    <w:rPr>
      <w:noProof/>
      <w:sz w:val="26"/>
      <w:lang w:val="en-US" w:eastAsia="en-US"/>
    </w:rPr>
  </w:style>
  <w:style w:type="character" w:customStyle="1" w:styleId="ml-nor-absChar">
    <w:name w:val="ml-nor-abs Char"/>
    <w:link w:val="ml-nor-abs"/>
    <w:rsid w:val="00C10049"/>
    <w:rPr>
      <w:lang w:val="en-US" w:eastAsia="en-US" w:bidi="ar-SA"/>
    </w:rPr>
  </w:style>
  <w:style w:type="paragraph" w:customStyle="1" w:styleId="ml-aut-aff">
    <w:name w:val="ml-aut-aff"/>
    <w:link w:val="ml-aut-affChar"/>
    <w:qFormat/>
    <w:rsid w:val="00C10049"/>
    <w:pPr>
      <w:spacing w:after="120"/>
      <w:jc w:val="center"/>
    </w:pPr>
    <w:rPr>
      <w:i/>
      <w:noProof/>
      <w:sz w:val="18"/>
      <w:szCs w:val="18"/>
      <w:lang w:val="en-US" w:eastAsia="en-US"/>
    </w:rPr>
  </w:style>
  <w:style w:type="character" w:customStyle="1" w:styleId="Els-AuthorChar">
    <w:name w:val="Els-Author Char"/>
    <w:link w:val="Els-Author"/>
    <w:rsid w:val="00864AF3"/>
    <w:rPr>
      <w:noProof/>
      <w:sz w:val="26"/>
      <w:lang w:val="en-US" w:eastAsia="en-US" w:bidi="ar-SA"/>
    </w:rPr>
  </w:style>
  <w:style w:type="character" w:customStyle="1" w:styleId="ml-authorChar">
    <w:name w:val="ml-author Char"/>
    <w:basedOn w:val="Els-AuthorChar"/>
    <w:link w:val="ml-author"/>
    <w:rsid w:val="00C10049"/>
    <w:rPr>
      <w:noProof/>
      <w:sz w:val="26"/>
      <w:lang w:val="en-US" w:eastAsia="en-US" w:bidi="ar-SA"/>
    </w:rPr>
  </w:style>
  <w:style w:type="character" w:customStyle="1" w:styleId="BodyTextIndentChar">
    <w:name w:val="Body Text Indent Char"/>
    <w:link w:val="BodyTextIndent"/>
    <w:semiHidden/>
    <w:rsid w:val="00864AF3"/>
    <w:rPr>
      <w:rFonts w:eastAsia="Times New Roman"/>
      <w:kern w:val="14"/>
      <w:lang w:val="en-US" w:eastAsia="en-US" w:bidi="ar-SA"/>
    </w:rPr>
  </w:style>
  <w:style w:type="character" w:customStyle="1" w:styleId="Els-AffiliationChar">
    <w:name w:val="Els-Affiliation Char"/>
    <w:link w:val="Els-Affiliation"/>
    <w:rsid w:val="00D224CC"/>
    <w:rPr>
      <w:i/>
      <w:noProof/>
      <w:sz w:val="16"/>
      <w:lang w:val="en-US" w:eastAsia="en-US" w:bidi="ar-SA"/>
    </w:rPr>
  </w:style>
  <w:style w:type="character" w:customStyle="1" w:styleId="ml-aut-affChar">
    <w:name w:val="ml-aut-aff Char"/>
    <w:link w:val="ml-aut-aff"/>
    <w:rsid w:val="00C10049"/>
    <w:rPr>
      <w:i/>
      <w:noProof/>
      <w:sz w:val="18"/>
      <w:szCs w:val="18"/>
      <w:lang w:val="en-US" w:eastAsia="en-US" w:bidi="ar-SA"/>
    </w:rPr>
  </w:style>
  <w:style w:type="paragraph" w:customStyle="1" w:styleId="ml-aut-bio">
    <w:name w:val="ml-aut-bio"/>
    <w:link w:val="ml-aut-bioChar"/>
    <w:qFormat/>
    <w:rsid w:val="00044F72"/>
    <w:pPr>
      <w:spacing w:before="240" w:line="360" w:lineRule="auto"/>
      <w:jc w:val="both"/>
    </w:pPr>
    <w:rPr>
      <w:rFonts w:eastAsia="Times New Roman"/>
      <w:sz w:val="18"/>
      <w:lang w:val="en-US" w:eastAsia="de-DE"/>
    </w:rPr>
  </w:style>
  <w:style w:type="character" w:customStyle="1" w:styleId="ml-aut-bioChar">
    <w:name w:val="ml-aut-bio Char"/>
    <w:link w:val="ml-aut-bio"/>
    <w:rsid w:val="00044F72"/>
    <w:rPr>
      <w:rFonts w:eastAsia="Times New Roman"/>
      <w:sz w:val="18"/>
      <w:lang w:val="en-US" w:eastAsia="de-DE" w:bidi="ar-SA"/>
    </w:rPr>
  </w:style>
  <w:style w:type="paragraph" w:customStyle="1" w:styleId="ml-header">
    <w:name w:val="ml-header"/>
    <w:basedOn w:val="Header"/>
    <w:link w:val="ml-headerChar"/>
    <w:qFormat/>
    <w:rsid w:val="00470C00"/>
    <w:pPr>
      <w:tabs>
        <w:tab w:val="clear" w:pos="4706"/>
        <w:tab w:val="clear" w:pos="9356"/>
      </w:tabs>
      <w:spacing w:before="120" w:beforeAutospacing="0" w:after="100" w:afterAutospacing="1" w:line="240" w:lineRule="auto"/>
      <w:jc w:val="center"/>
    </w:pPr>
    <w:rPr>
      <w:i w:val="0"/>
      <w:iCs/>
      <w:sz w:val="18"/>
      <w:szCs w:val="18"/>
    </w:rPr>
  </w:style>
  <w:style w:type="character" w:customStyle="1" w:styleId="ml-headerChar">
    <w:name w:val="ml-header Char"/>
    <w:link w:val="ml-header"/>
    <w:rsid w:val="00470C00"/>
    <w:rPr>
      <w:i w:val="0"/>
      <w:iCs/>
      <w:noProof/>
      <w:sz w:val="18"/>
      <w:szCs w:val="18"/>
      <w:lang w:val="en-US" w:eastAsia="en-US" w:bidi="ar-SA"/>
    </w:rPr>
  </w:style>
  <w:style w:type="paragraph" w:customStyle="1" w:styleId="ml-title">
    <w:name w:val="ml-title"/>
    <w:basedOn w:val="Els-Author"/>
    <w:link w:val="ml-titleChar"/>
    <w:qFormat/>
    <w:rsid w:val="00340106"/>
    <w:pPr>
      <w:spacing w:line="400" w:lineRule="exact"/>
    </w:pPr>
    <w:rPr>
      <w:color w:val="0F243E"/>
      <w:sz w:val="34"/>
    </w:rPr>
  </w:style>
  <w:style w:type="paragraph" w:customStyle="1" w:styleId="ml-Keywords">
    <w:name w:val="ml-Keywords"/>
    <w:link w:val="ml-KeywordsChar"/>
    <w:qFormat/>
    <w:rsid w:val="0038307B"/>
    <w:pPr>
      <w:spacing w:before="120"/>
    </w:pPr>
    <w:rPr>
      <w:lang w:eastAsia="en-US"/>
    </w:rPr>
  </w:style>
  <w:style w:type="character" w:customStyle="1" w:styleId="ml-titleChar">
    <w:name w:val="ml-title Char"/>
    <w:link w:val="ml-title"/>
    <w:rsid w:val="00340106"/>
    <w:rPr>
      <w:noProof/>
      <w:color w:val="0F243E"/>
      <w:sz w:val="34"/>
      <w:lang w:val="en-US" w:eastAsia="en-US"/>
    </w:rPr>
  </w:style>
  <w:style w:type="paragraph" w:customStyle="1" w:styleId="ml-h1">
    <w:name w:val="ml-h1"/>
    <w:link w:val="ml-h1Char"/>
    <w:qFormat/>
    <w:rsid w:val="003E5BF5"/>
    <w:pPr>
      <w:numPr>
        <w:numId w:val="15"/>
      </w:numPr>
      <w:tabs>
        <w:tab w:val="left" w:pos="360"/>
      </w:tabs>
      <w:outlineLvl w:val="0"/>
    </w:pPr>
    <w:rPr>
      <w:rFonts w:ascii="Cambria" w:eastAsia="Times New Roman" w:hAnsi="Cambria" w:cs="Mangal"/>
      <w:b/>
      <w:bCs/>
      <w:noProof/>
      <w:color w:val="0F243E"/>
      <w:sz w:val="28"/>
      <w:szCs w:val="28"/>
      <w:lang w:bidi="hi-IN"/>
    </w:rPr>
  </w:style>
  <w:style w:type="character" w:customStyle="1" w:styleId="ml-KeywordsChar">
    <w:name w:val="ml-Keywords Char"/>
    <w:link w:val="ml-Keywords"/>
    <w:rsid w:val="0038307B"/>
    <w:rPr>
      <w:lang w:val="en-GB" w:eastAsia="en-US" w:bidi="ar-SA"/>
    </w:rPr>
  </w:style>
  <w:style w:type="paragraph" w:customStyle="1" w:styleId="ml-Fig-Caption">
    <w:name w:val="ml-Fig-Caption"/>
    <w:basedOn w:val="Caption"/>
    <w:link w:val="ml-Fig-CaptionChar"/>
    <w:qFormat/>
    <w:rsid w:val="001940F3"/>
    <w:pPr>
      <w:ind w:left="450" w:hanging="450"/>
      <w:jc w:val="center"/>
    </w:pPr>
    <w:rPr>
      <w:bCs/>
    </w:rPr>
  </w:style>
  <w:style w:type="character" w:customStyle="1" w:styleId="ml-h1Char">
    <w:name w:val="ml-h1 Char"/>
    <w:link w:val="ml-h1"/>
    <w:rsid w:val="003E5BF5"/>
    <w:rPr>
      <w:rFonts w:ascii="Cambria" w:eastAsia="Times New Roman" w:hAnsi="Cambria" w:cs="Mangal"/>
      <w:b/>
      <w:bCs/>
      <w:noProof/>
      <w:color w:val="0F243E"/>
      <w:sz w:val="28"/>
      <w:szCs w:val="28"/>
      <w:lang w:bidi="hi-IN"/>
    </w:rPr>
  </w:style>
  <w:style w:type="paragraph" w:customStyle="1" w:styleId="ml-table-text">
    <w:name w:val="ml-table-text"/>
    <w:link w:val="ml-table-textChar"/>
    <w:qFormat/>
    <w:rsid w:val="00A72F6E"/>
    <w:pPr>
      <w:spacing w:before="120" w:after="120"/>
      <w:jc w:val="both"/>
    </w:pPr>
    <w:rPr>
      <w:sz w:val="18"/>
      <w:szCs w:val="22"/>
      <w:lang w:val="en-US" w:eastAsia="en-US"/>
    </w:rPr>
  </w:style>
  <w:style w:type="character" w:customStyle="1" w:styleId="ml-Fig-CaptionChar">
    <w:name w:val="ml-Fig-Caption Char"/>
    <w:link w:val="ml-Fig-Caption"/>
    <w:rsid w:val="001940F3"/>
    <w:rPr>
      <w:bCs/>
      <w:sz w:val="16"/>
      <w:lang w:eastAsia="en-US"/>
    </w:rPr>
  </w:style>
  <w:style w:type="paragraph" w:customStyle="1" w:styleId="ml-table-num-data">
    <w:name w:val="ml-table-num-data"/>
    <w:link w:val="ml-table-num-dataChar"/>
    <w:qFormat/>
    <w:rsid w:val="000C1BFB"/>
    <w:pPr>
      <w:tabs>
        <w:tab w:val="decimal" w:pos="480"/>
      </w:tabs>
      <w:spacing w:before="120" w:after="120"/>
    </w:pPr>
    <w:rPr>
      <w:sz w:val="18"/>
      <w:szCs w:val="22"/>
      <w:lang w:val="en-US" w:eastAsia="en-US"/>
    </w:rPr>
  </w:style>
  <w:style w:type="character" w:customStyle="1" w:styleId="Els-table-textChar">
    <w:name w:val="Els-table-text Char"/>
    <w:link w:val="Els-table-text"/>
    <w:rsid w:val="00306C6E"/>
    <w:rPr>
      <w:sz w:val="16"/>
      <w:lang w:val="en-US" w:eastAsia="en-US" w:bidi="ar-SA"/>
    </w:rPr>
  </w:style>
  <w:style w:type="character" w:customStyle="1" w:styleId="ml-table-textChar">
    <w:name w:val="ml-table-text Char"/>
    <w:link w:val="ml-table-text"/>
    <w:rsid w:val="00A72F6E"/>
    <w:rPr>
      <w:sz w:val="18"/>
      <w:szCs w:val="22"/>
      <w:lang w:val="en-US" w:eastAsia="en-US" w:bidi="ar-SA"/>
    </w:rPr>
  </w:style>
  <w:style w:type="paragraph" w:customStyle="1" w:styleId="ml-Header-Journal">
    <w:name w:val="ml-Header-Journal"/>
    <w:link w:val="ml-Header-JournalChar"/>
    <w:qFormat/>
    <w:rsid w:val="0038307B"/>
    <w:pPr>
      <w:spacing w:before="120" w:after="120"/>
      <w:jc w:val="center"/>
    </w:pPr>
    <w:rPr>
      <w:b/>
      <w:bCs/>
      <w:i/>
      <w:iCs/>
      <w:noProof/>
      <w:color w:val="17365D"/>
      <w:sz w:val="28"/>
      <w:szCs w:val="28"/>
      <w:lang w:val="en-US" w:eastAsia="en-US"/>
    </w:rPr>
  </w:style>
  <w:style w:type="character" w:customStyle="1" w:styleId="ml-table-num-dataChar">
    <w:name w:val="ml-table-num-data Char"/>
    <w:basedOn w:val="ml-table-textChar"/>
    <w:link w:val="ml-table-num-data"/>
    <w:rsid w:val="000C1BFB"/>
    <w:rPr>
      <w:sz w:val="18"/>
      <w:szCs w:val="22"/>
      <w:lang w:val="en-US" w:eastAsia="en-US" w:bidi="ar-SA"/>
    </w:rPr>
  </w:style>
  <w:style w:type="paragraph" w:customStyle="1" w:styleId="ml-Header-DOI">
    <w:name w:val="ml-Header-DOI"/>
    <w:link w:val="ml-Header-DOIChar"/>
    <w:qFormat/>
    <w:rsid w:val="0038307B"/>
    <w:pPr>
      <w:spacing w:after="120"/>
      <w:jc w:val="center"/>
    </w:pPr>
    <w:rPr>
      <w:b/>
      <w:bCs/>
      <w:noProof/>
      <w:color w:val="17365D"/>
      <w:sz w:val="18"/>
      <w:szCs w:val="18"/>
      <w:lang w:val="en-US" w:eastAsia="en-US"/>
    </w:rPr>
  </w:style>
  <w:style w:type="character" w:customStyle="1" w:styleId="ml-Header-JournalChar">
    <w:name w:val="ml-Header-Journal Char"/>
    <w:link w:val="ml-Header-Journal"/>
    <w:rsid w:val="0038307B"/>
    <w:rPr>
      <w:b/>
      <w:bCs/>
      <w:i/>
      <w:iCs/>
      <w:noProof/>
      <w:color w:val="17365D"/>
      <w:sz w:val="28"/>
      <w:szCs w:val="28"/>
      <w:lang w:val="en-US" w:eastAsia="en-US" w:bidi="ar-SA"/>
    </w:rPr>
  </w:style>
  <w:style w:type="paragraph" w:customStyle="1" w:styleId="ml-Header-HomePage">
    <w:name w:val="ml-Header-HomePage"/>
    <w:link w:val="ml-Header-HomePageChar"/>
    <w:qFormat/>
    <w:rsid w:val="0038307B"/>
    <w:pPr>
      <w:spacing w:before="100" w:beforeAutospacing="1" w:after="100" w:afterAutospacing="1"/>
      <w:jc w:val="center"/>
    </w:pPr>
    <w:rPr>
      <w:b/>
      <w:bCs/>
      <w:i/>
      <w:iCs/>
      <w:noProof/>
      <w:color w:val="17365D"/>
      <w:sz w:val="18"/>
      <w:szCs w:val="18"/>
      <w:lang w:val="en-US" w:eastAsia="en-US"/>
    </w:rPr>
  </w:style>
  <w:style w:type="character" w:customStyle="1" w:styleId="ml-Header-DOIChar">
    <w:name w:val="ml-Header-DOI Char"/>
    <w:link w:val="ml-Header-DOI"/>
    <w:rsid w:val="0038307B"/>
    <w:rPr>
      <w:b/>
      <w:bCs/>
      <w:noProof/>
      <w:color w:val="17365D"/>
      <w:sz w:val="18"/>
      <w:szCs w:val="18"/>
      <w:lang w:val="en-US" w:eastAsia="en-US" w:bidi="ar-SA"/>
    </w:rPr>
  </w:style>
  <w:style w:type="paragraph" w:customStyle="1" w:styleId="figurecaption">
    <w:name w:val="figure caption"/>
    <w:rsid w:val="00D35435"/>
    <w:pPr>
      <w:numPr>
        <w:numId w:val="12"/>
      </w:numPr>
      <w:tabs>
        <w:tab w:val="left" w:pos="533"/>
      </w:tabs>
      <w:spacing w:before="80"/>
      <w:jc w:val="both"/>
    </w:pPr>
    <w:rPr>
      <w:rFonts w:eastAsia="Times New Roman"/>
      <w:noProof/>
      <w:sz w:val="16"/>
      <w:szCs w:val="16"/>
      <w:lang w:val="en-US" w:eastAsia="en-US"/>
    </w:rPr>
  </w:style>
  <w:style w:type="character" w:customStyle="1" w:styleId="ml-Header-HomePageChar">
    <w:name w:val="ml-Header-HomePage Char"/>
    <w:link w:val="ml-Header-HomePage"/>
    <w:rsid w:val="0038307B"/>
    <w:rPr>
      <w:b/>
      <w:bCs/>
      <w:i/>
      <w:iCs/>
      <w:noProof/>
      <w:color w:val="17365D"/>
      <w:sz w:val="18"/>
      <w:szCs w:val="18"/>
      <w:lang w:val="en-US" w:eastAsia="en-US" w:bidi="ar-SA"/>
    </w:rPr>
  </w:style>
  <w:style w:type="paragraph" w:customStyle="1" w:styleId="ml-Bullets">
    <w:name w:val="ml-Bullets"/>
    <w:basedOn w:val="ml-nor"/>
    <w:link w:val="ml-BulletsChar"/>
    <w:qFormat/>
    <w:rsid w:val="00E46F4F"/>
    <w:pPr>
      <w:numPr>
        <w:numId w:val="13"/>
      </w:numPr>
    </w:pPr>
  </w:style>
  <w:style w:type="character" w:customStyle="1" w:styleId="A4">
    <w:name w:val="A4"/>
    <w:uiPriority w:val="99"/>
    <w:rsid w:val="00FF0DE0"/>
    <w:rPr>
      <w:color w:val="000000"/>
      <w:sz w:val="16"/>
      <w:szCs w:val="16"/>
    </w:rPr>
  </w:style>
  <w:style w:type="character" w:customStyle="1" w:styleId="ml-BulletsChar">
    <w:name w:val="ml-Bullets Char"/>
    <w:basedOn w:val="ml-norChar"/>
    <w:link w:val="ml-Bullets"/>
    <w:rsid w:val="00E46F4F"/>
    <w:rPr>
      <w:lang w:val="en-US" w:eastAsia="en-US" w:bidi="ar-SA"/>
    </w:rPr>
  </w:style>
  <w:style w:type="character" w:customStyle="1" w:styleId="doi-field">
    <w:name w:val="doi-field"/>
    <w:rsid w:val="00FF0DE0"/>
  </w:style>
  <w:style w:type="character" w:customStyle="1" w:styleId="bibliographic-informationvalue">
    <w:name w:val="bibliographic-information__value"/>
    <w:rsid w:val="00FF0DE0"/>
  </w:style>
  <w:style w:type="character" w:customStyle="1" w:styleId="text-group">
    <w:name w:val="text-group"/>
    <w:rsid w:val="00FF0DE0"/>
  </w:style>
  <w:style w:type="paragraph" w:customStyle="1" w:styleId="Affiliation">
    <w:name w:val="Affiliation"/>
    <w:uiPriority w:val="99"/>
    <w:rsid w:val="00AD3D65"/>
    <w:pPr>
      <w:jc w:val="center"/>
    </w:pPr>
    <w:rPr>
      <w:rFonts w:eastAsia="Times New Roman"/>
      <w:lang w:val="en-US" w:eastAsia="en-US"/>
    </w:rPr>
  </w:style>
  <w:style w:type="paragraph" w:customStyle="1" w:styleId="Author">
    <w:name w:val="Author"/>
    <w:uiPriority w:val="99"/>
    <w:rsid w:val="00AD3D65"/>
    <w:pPr>
      <w:spacing w:before="360" w:after="40"/>
      <w:jc w:val="center"/>
    </w:pPr>
    <w:rPr>
      <w:rFonts w:eastAsia="Times New Roman"/>
      <w:noProof/>
      <w:sz w:val="22"/>
      <w:szCs w:val="22"/>
      <w:lang w:val="en-US" w:eastAsia="en-US"/>
    </w:rPr>
  </w:style>
  <w:style w:type="paragraph" w:customStyle="1" w:styleId="papertitle">
    <w:name w:val="paper title"/>
    <w:uiPriority w:val="99"/>
    <w:rsid w:val="00AD3D65"/>
    <w:pPr>
      <w:spacing w:after="120"/>
      <w:jc w:val="center"/>
    </w:pPr>
    <w:rPr>
      <w:rFonts w:eastAsia="Times New Roman"/>
      <w:bCs/>
      <w:noProof/>
      <w:sz w:val="48"/>
      <w:szCs w:val="48"/>
      <w:lang w:val="en-US" w:eastAsia="en-US"/>
    </w:rPr>
  </w:style>
  <w:style w:type="paragraph" w:customStyle="1" w:styleId="references">
    <w:name w:val="references"/>
    <w:rsid w:val="000269DF"/>
    <w:pPr>
      <w:numPr>
        <w:numId w:val="14"/>
      </w:numPr>
      <w:spacing w:after="50" w:line="180" w:lineRule="exact"/>
      <w:jc w:val="both"/>
    </w:pPr>
    <w:rPr>
      <w:rFonts w:eastAsia="Times New Roman"/>
      <w:noProof/>
      <w:sz w:val="16"/>
      <w:szCs w:val="16"/>
      <w:lang w:val="en-US" w:eastAsia="en-US"/>
    </w:rPr>
  </w:style>
  <w:style w:type="paragraph" w:customStyle="1" w:styleId="ml-h2">
    <w:name w:val="ml-h2"/>
    <w:basedOn w:val="ml-h1"/>
    <w:link w:val="ml-h2Char"/>
    <w:qFormat/>
    <w:rsid w:val="003E5BF5"/>
    <w:pPr>
      <w:numPr>
        <w:ilvl w:val="1"/>
      </w:numPr>
      <w:tabs>
        <w:tab w:val="clear" w:pos="360"/>
        <w:tab w:val="left" w:pos="630"/>
      </w:tabs>
      <w:ind w:left="426"/>
    </w:pPr>
    <w:rPr>
      <w:rFonts w:eastAsia="SimSun"/>
      <w:sz w:val="24"/>
      <w:szCs w:val="24"/>
      <w:lang w:val="x-none" w:eastAsia="x-none"/>
    </w:rPr>
  </w:style>
  <w:style w:type="paragraph" w:customStyle="1" w:styleId="ml-h3">
    <w:name w:val="ml-h3"/>
    <w:basedOn w:val="ml-h2"/>
    <w:link w:val="ml-h3Char"/>
    <w:qFormat/>
    <w:rsid w:val="005C35AE"/>
    <w:pPr>
      <w:tabs>
        <w:tab w:val="clear" w:pos="630"/>
      </w:tabs>
    </w:pPr>
    <w:rPr>
      <w:sz w:val="20"/>
      <w:szCs w:val="20"/>
    </w:rPr>
  </w:style>
  <w:style w:type="character" w:customStyle="1" w:styleId="ml-h2Char">
    <w:name w:val="ml-h2 Char"/>
    <w:link w:val="ml-h2"/>
    <w:rsid w:val="003E5BF5"/>
    <w:rPr>
      <w:rFonts w:ascii="Cambria" w:hAnsi="Cambria" w:cs="Mangal"/>
      <w:b/>
      <w:bCs/>
      <w:noProof/>
      <w:color w:val="0F243E"/>
      <w:sz w:val="24"/>
      <w:szCs w:val="24"/>
      <w:lang w:val="x-none" w:eastAsia="x-none" w:bidi="hi-IN"/>
    </w:rPr>
  </w:style>
  <w:style w:type="paragraph" w:customStyle="1" w:styleId="ml-h4">
    <w:name w:val="ml-h4"/>
    <w:basedOn w:val="ml-h3"/>
    <w:link w:val="ml-h4Char"/>
    <w:qFormat/>
    <w:rsid w:val="005C35AE"/>
    <w:rPr>
      <w:b w:val="0"/>
      <w:bCs w:val="0"/>
    </w:rPr>
  </w:style>
  <w:style w:type="character" w:customStyle="1" w:styleId="ml-h3Char">
    <w:name w:val="ml-h3 Char"/>
    <w:basedOn w:val="ml-h2Char"/>
    <w:link w:val="ml-h3"/>
    <w:rsid w:val="005C35AE"/>
    <w:rPr>
      <w:rFonts w:ascii="Cambria" w:hAnsi="Cambria" w:cs="Mangal"/>
      <w:b/>
      <w:bCs/>
      <w:noProof/>
      <w:color w:val="0F243E"/>
      <w:sz w:val="24"/>
      <w:szCs w:val="24"/>
      <w:lang w:val="x-none" w:eastAsia="x-none" w:bidi="hi-IN"/>
    </w:rPr>
  </w:style>
  <w:style w:type="paragraph" w:styleId="NormalWeb">
    <w:name w:val="Normal (Web)"/>
    <w:basedOn w:val="Normal"/>
    <w:uiPriority w:val="99"/>
    <w:unhideWhenUsed/>
    <w:rsid w:val="00CD3BE4"/>
    <w:pPr>
      <w:widowControl/>
      <w:spacing w:before="100" w:beforeAutospacing="1" w:after="100" w:afterAutospacing="1"/>
      <w:ind w:firstLine="0"/>
      <w:jc w:val="left"/>
    </w:pPr>
    <w:rPr>
      <w:rFonts w:eastAsia="Times New Roman"/>
      <w:sz w:val="24"/>
      <w:szCs w:val="24"/>
      <w:lang w:val="en-US"/>
    </w:rPr>
  </w:style>
  <w:style w:type="character" w:customStyle="1" w:styleId="ml-h4Char">
    <w:name w:val="ml-h4 Char"/>
    <w:link w:val="ml-h4"/>
    <w:rsid w:val="005C35AE"/>
    <w:rPr>
      <w:rFonts w:ascii="Cambria" w:hAnsi="Cambria" w:cs="Mangal"/>
      <w:noProof/>
      <w:color w:val="0F243E"/>
      <w:lang w:val="x-none" w:eastAsia="x-none" w:bidi="hi-IN"/>
    </w:rPr>
  </w:style>
  <w:style w:type="paragraph" w:customStyle="1" w:styleId="tablehead">
    <w:name w:val="table head"/>
    <w:uiPriority w:val="99"/>
    <w:rsid w:val="009C6DD7"/>
    <w:pPr>
      <w:numPr>
        <w:numId w:val="16"/>
      </w:numPr>
      <w:spacing w:before="240" w:after="120" w:line="216" w:lineRule="auto"/>
      <w:jc w:val="center"/>
    </w:pPr>
    <w:rPr>
      <w:rFonts w:eastAsia="Times New Roman"/>
      <w:smallCaps/>
      <w:noProof/>
      <w:sz w:val="16"/>
      <w:szCs w:val="16"/>
      <w:lang w:val="en-US" w:eastAsia="en-US"/>
    </w:rPr>
  </w:style>
  <w:style w:type="character" w:styleId="Emphasis">
    <w:name w:val="Emphasis"/>
    <w:uiPriority w:val="20"/>
    <w:qFormat/>
    <w:rsid w:val="003271C2"/>
    <w:rPr>
      <w:i/>
      <w:iCs/>
    </w:rPr>
  </w:style>
  <w:style w:type="character" w:customStyle="1" w:styleId="AUBiosbd">
    <w:name w:val="AU_Bios bd"/>
    <w:rsid w:val="000A65A0"/>
    <w:rPr>
      <w:rFonts w:ascii="Helvetica" w:hAnsi="Helvetica" w:cs="FormataOTFMd"/>
      <w:b/>
    </w:rPr>
  </w:style>
  <w:style w:type="paragraph" w:customStyle="1" w:styleId="FigureCaption1">
    <w:name w:val="Figure Caption"/>
    <w:basedOn w:val="Normal"/>
    <w:rsid w:val="000A65A0"/>
    <w:pPr>
      <w:widowControl/>
      <w:spacing w:before="0" w:after="0"/>
      <w:ind w:firstLine="0"/>
    </w:pPr>
    <w:rPr>
      <w:rFonts w:eastAsia="Times New Roman"/>
      <w:sz w:val="16"/>
      <w:szCs w:val="16"/>
      <w:lang w:val="en-US"/>
    </w:rPr>
  </w:style>
  <w:style w:type="paragraph" w:customStyle="1" w:styleId="ml-Head1Withoutnum">
    <w:name w:val="ml- Head1 Withoutnum"/>
    <w:basedOn w:val="Header"/>
    <w:rsid w:val="00B904F0"/>
    <w:pPr>
      <w:tabs>
        <w:tab w:val="clear" w:pos="4706"/>
      </w:tabs>
      <w:spacing w:before="240" w:beforeAutospacing="0" w:after="120" w:line="240" w:lineRule="auto"/>
      <w:ind w:left="432" w:hanging="432"/>
    </w:pPr>
    <w:rPr>
      <w:rFonts w:ascii="Calibri Light" w:hAnsi="Calibri Light"/>
      <w:b/>
      <w:i w:val="0"/>
      <w:color w:val="323E4F"/>
      <w:sz w:val="28"/>
      <w:szCs w:val="28"/>
    </w:rPr>
  </w:style>
  <w:style w:type="paragraph" w:customStyle="1" w:styleId="ml-list">
    <w:name w:val="ml-list"/>
    <w:basedOn w:val="ml-nor"/>
    <w:link w:val="ml-listChar"/>
    <w:qFormat/>
    <w:rsid w:val="0087095D"/>
    <w:pPr>
      <w:numPr>
        <w:numId w:val="18"/>
      </w:numPr>
    </w:pPr>
  </w:style>
  <w:style w:type="paragraph" w:customStyle="1" w:styleId="ml-references">
    <w:name w:val="ml-references"/>
    <w:basedOn w:val="Normal"/>
    <w:link w:val="ml-referencesChar"/>
    <w:qFormat/>
    <w:rsid w:val="00F86C7A"/>
    <w:pPr>
      <w:widowControl/>
      <w:numPr>
        <w:numId w:val="17"/>
      </w:numPr>
      <w:pBdr>
        <w:top w:val="nil"/>
        <w:left w:val="nil"/>
        <w:bottom w:val="nil"/>
        <w:right w:val="nil"/>
        <w:between w:val="nil"/>
      </w:pBdr>
      <w:ind w:left="425" w:hanging="425"/>
    </w:pPr>
    <w:rPr>
      <w:rFonts w:eastAsia="MS Mincho"/>
    </w:rPr>
  </w:style>
  <w:style w:type="character" w:customStyle="1" w:styleId="ml-listChar">
    <w:name w:val="ml-list Char"/>
    <w:basedOn w:val="ml-norChar"/>
    <w:link w:val="ml-list"/>
    <w:rsid w:val="0087095D"/>
    <w:rPr>
      <w:lang w:val="en-US" w:eastAsia="en-US" w:bidi="ar-SA"/>
    </w:rPr>
  </w:style>
  <w:style w:type="paragraph" w:customStyle="1" w:styleId="ml-listnum">
    <w:name w:val="ml-listnum"/>
    <w:basedOn w:val="ml-nor"/>
    <w:link w:val="ml-listnumChar"/>
    <w:qFormat/>
    <w:rsid w:val="00C01211"/>
    <w:pPr>
      <w:numPr>
        <w:numId w:val="36"/>
      </w:numPr>
    </w:pPr>
  </w:style>
  <w:style w:type="character" w:customStyle="1" w:styleId="ml-referencesChar">
    <w:name w:val="ml-references Char"/>
    <w:link w:val="ml-references"/>
    <w:rsid w:val="00F86C7A"/>
    <w:rPr>
      <w:rFonts w:eastAsia="MS Mincho"/>
      <w:lang w:eastAsia="en-US"/>
    </w:rPr>
  </w:style>
  <w:style w:type="paragraph" w:styleId="Title">
    <w:name w:val="Title"/>
    <w:basedOn w:val="Normal"/>
    <w:next w:val="Normal"/>
    <w:link w:val="TitleChar"/>
    <w:uiPriority w:val="1"/>
    <w:qFormat/>
    <w:rsid w:val="009D2D94"/>
    <w:pPr>
      <w:spacing w:before="240" w:after="60"/>
      <w:jc w:val="center"/>
    </w:pPr>
    <w:rPr>
      <w:rFonts w:ascii="Cambria" w:eastAsia="Cambria" w:hAnsi="Cambria" w:cs="Cambria"/>
      <w:b/>
      <w:sz w:val="32"/>
      <w:szCs w:val="32"/>
      <w:lang w:val="en-US" w:eastAsia="en-IN"/>
    </w:rPr>
  </w:style>
  <w:style w:type="character" w:customStyle="1" w:styleId="ml-listnumChar">
    <w:name w:val="ml-listnum Char"/>
    <w:basedOn w:val="ml-norChar"/>
    <w:link w:val="ml-listnum"/>
    <w:rsid w:val="00C01211"/>
    <w:rPr>
      <w:lang w:val="en-US" w:eastAsia="en-US" w:bidi="ar-SA"/>
    </w:rPr>
  </w:style>
  <w:style w:type="character" w:customStyle="1" w:styleId="TitleChar">
    <w:name w:val="Title Char"/>
    <w:link w:val="Title"/>
    <w:uiPriority w:val="1"/>
    <w:rsid w:val="009D2D94"/>
    <w:rPr>
      <w:rFonts w:ascii="Cambria" w:eastAsia="Cambria" w:hAnsi="Cambria" w:cs="Cambria"/>
      <w:b/>
      <w:sz w:val="32"/>
      <w:szCs w:val="32"/>
      <w:lang w:val="en-US" w:eastAsia="en-IN"/>
    </w:rPr>
  </w:style>
  <w:style w:type="paragraph" w:customStyle="1" w:styleId="ml-Header-NonNum">
    <w:name w:val="ml-Header-NonNum"/>
    <w:basedOn w:val="Header"/>
    <w:qFormat/>
    <w:rsid w:val="00340106"/>
    <w:pPr>
      <w:tabs>
        <w:tab w:val="clear" w:pos="4706"/>
        <w:tab w:val="left" w:pos="3573"/>
      </w:tabs>
      <w:spacing w:before="240" w:beforeAutospacing="0" w:after="120" w:line="240" w:lineRule="auto"/>
      <w:ind w:left="432" w:hanging="432"/>
    </w:pPr>
    <w:rPr>
      <w:rFonts w:ascii="Cambria" w:hAnsi="Cambria"/>
      <w:b/>
      <w:i w:val="0"/>
      <w:color w:val="10203E"/>
      <w:sz w:val="28"/>
      <w:szCs w:val="28"/>
      <w:lang w:val="en-IN" w:eastAsia="en-IN" w:bidi="hi-IN"/>
    </w:rPr>
  </w:style>
  <w:style w:type="paragraph" w:customStyle="1" w:styleId="Default">
    <w:name w:val="Default"/>
    <w:rsid w:val="00054B1C"/>
    <w:pPr>
      <w:autoSpaceDE w:val="0"/>
      <w:autoSpaceDN w:val="0"/>
      <w:adjustRightInd w:val="0"/>
    </w:pPr>
    <w:rPr>
      <w:rFonts w:eastAsia="Calibri"/>
      <w:color w:val="000000"/>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footnote reference" w:uiPriority="0"/>
    <w:lsdException w:name="Title" w:semiHidden="0" w:uiPriority="1"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4AF3"/>
    <w:pPr>
      <w:widowControl w:val="0"/>
      <w:spacing w:before="120" w:after="120"/>
      <w:ind w:firstLine="547"/>
      <w:jc w:val="both"/>
    </w:pPr>
    <w:rPr>
      <w:lang w:eastAsia="en-US"/>
    </w:rPr>
  </w:style>
  <w:style w:type="paragraph" w:styleId="Heading1">
    <w:name w:val="heading 1"/>
    <w:basedOn w:val="Normal"/>
    <w:next w:val="Normal"/>
    <w:link w:val="Heading1Char"/>
    <w:uiPriority w:val="9"/>
    <w:qFormat/>
    <w:rsid w:val="00BB26D9"/>
    <w:pPr>
      <w:keepNext/>
      <w:keepLines/>
      <w:numPr>
        <w:numId w:val="10"/>
      </w:numPr>
      <w:outlineLvl w:val="0"/>
    </w:pPr>
    <w:rPr>
      <w:rFonts w:ascii="Cambria" w:eastAsia="Times New Roman" w:hAnsi="Cambria" w:cs="Mangal"/>
      <w:b/>
      <w:bCs/>
      <w:noProof/>
      <w:color w:val="244061"/>
      <w:sz w:val="28"/>
      <w:szCs w:val="28"/>
      <w:lang w:val="x-none" w:eastAsia="x-none" w:bidi="hi-IN"/>
    </w:rPr>
  </w:style>
  <w:style w:type="paragraph" w:styleId="Heading2">
    <w:name w:val="heading 2"/>
    <w:basedOn w:val="Normal"/>
    <w:next w:val="Normal"/>
    <w:link w:val="Heading2Char"/>
    <w:uiPriority w:val="9"/>
    <w:unhideWhenUsed/>
    <w:qFormat/>
    <w:rsid w:val="00913546"/>
    <w:pPr>
      <w:keepNext/>
      <w:keepLines/>
      <w:numPr>
        <w:ilvl w:val="1"/>
        <w:numId w:val="10"/>
      </w:numPr>
      <w:spacing w:before="200"/>
      <w:outlineLvl w:val="1"/>
    </w:pPr>
    <w:rPr>
      <w:rFonts w:ascii="Cambria" w:eastAsia="Times New Roman" w:hAnsi="Cambria" w:cs="Mangal"/>
      <w:b/>
      <w:bCs/>
      <w:color w:val="4F81BD"/>
      <w:sz w:val="26"/>
      <w:szCs w:val="26"/>
      <w:lang w:bidi="hi-IN"/>
    </w:rPr>
  </w:style>
  <w:style w:type="paragraph" w:styleId="Heading3">
    <w:name w:val="heading 3"/>
    <w:basedOn w:val="Normal"/>
    <w:next w:val="Normal"/>
    <w:autoRedefine/>
    <w:qFormat/>
    <w:rsid w:val="00B36778"/>
    <w:pPr>
      <w:keepNext/>
      <w:numPr>
        <w:ilvl w:val="2"/>
        <w:numId w:val="10"/>
      </w:numPr>
      <w:pBdr>
        <w:top w:val="single" w:sz="4" w:space="1" w:color="auto"/>
        <w:left w:val="single" w:sz="4" w:space="4" w:color="auto"/>
        <w:bottom w:val="single" w:sz="4" w:space="1" w:color="auto"/>
        <w:right w:val="single" w:sz="4" w:space="4" w:color="auto"/>
      </w:pBdr>
      <w:ind w:right="113"/>
      <w:outlineLvl w:val="2"/>
    </w:pPr>
    <w:rPr>
      <w:b/>
      <w:bCs/>
      <w:szCs w:val="24"/>
    </w:rPr>
  </w:style>
  <w:style w:type="paragraph" w:styleId="Heading4">
    <w:name w:val="heading 4"/>
    <w:basedOn w:val="Normal"/>
    <w:next w:val="Normal"/>
    <w:qFormat/>
    <w:rsid w:val="00B36778"/>
    <w:pPr>
      <w:keepNext/>
      <w:numPr>
        <w:ilvl w:val="3"/>
        <w:numId w:val="10"/>
      </w:numPr>
      <w:spacing w:before="240" w:after="60"/>
      <w:outlineLvl w:val="3"/>
    </w:pPr>
    <w:rPr>
      <w:b/>
      <w:bCs/>
      <w:sz w:val="28"/>
      <w:szCs w:val="28"/>
    </w:rPr>
  </w:style>
  <w:style w:type="paragraph" w:styleId="Heading5">
    <w:name w:val="heading 5"/>
    <w:basedOn w:val="Normal"/>
    <w:next w:val="Normal"/>
    <w:link w:val="Heading5Char"/>
    <w:uiPriority w:val="9"/>
    <w:unhideWhenUsed/>
    <w:qFormat/>
    <w:rsid w:val="00913546"/>
    <w:pPr>
      <w:keepNext/>
      <w:keepLines/>
      <w:numPr>
        <w:ilvl w:val="4"/>
        <w:numId w:val="10"/>
      </w:numPr>
      <w:spacing w:before="200"/>
      <w:outlineLvl w:val="4"/>
    </w:pPr>
    <w:rPr>
      <w:rFonts w:ascii="Cambria" w:eastAsia="Times New Roman" w:hAnsi="Cambria" w:cs="Mangal"/>
      <w:color w:val="243F60"/>
      <w:lang w:bidi="hi-IN"/>
    </w:rPr>
  </w:style>
  <w:style w:type="paragraph" w:styleId="Heading6">
    <w:name w:val="heading 6"/>
    <w:basedOn w:val="Normal"/>
    <w:next w:val="Normal"/>
    <w:link w:val="Heading6Char"/>
    <w:uiPriority w:val="9"/>
    <w:unhideWhenUsed/>
    <w:qFormat/>
    <w:rsid w:val="00913546"/>
    <w:pPr>
      <w:keepNext/>
      <w:keepLines/>
      <w:numPr>
        <w:ilvl w:val="5"/>
        <w:numId w:val="10"/>
      </w:numPr>
      <w:spacing w:before="200"/>
      <w:outlineLvl w:val="5"/>
    </w:pPr>
    <w:rPr>
      <w:rFonts w:ascii="Cambria" w:eastAsia="Times New Roman" w:hAnsi="Cambria" w:cs="Mangal"/>
      <w:i/>
      <w:iCs/>
      <w:color w:val="243F60"/>
      <w:lang w:bidi="hi-IN"/>
    </w:rPr>
  </w:style>
  <w:style w:type="paragraph" w:styleId="Heading7">
    <w:name w:val="heading 7"/>
    <w:basedOn w:val="Normal"/>
    <w:next w:val="Normal"/>
    <w:link w:val="Heading7Char"/>
    <w:uiPriority w:val="9"/>
    <w:unhideWhenUsed/>
    <w:qFormat/>
    <w:rsid w:val="00913546"/>
    <w:pPr>
      <w:keepNext/>
      <w:keepLines/>
      <w:numPr>
        <w:ilvl w:val="6"/>
        <w:numId w:val="10"/>
      </w:numPr>
      <w:spacing w:before="200"/>
      <w:outlineLvl w:val="6"/>
    </w:pPr>
    <w:rPr>
      <w:rFonts w:ascii="Cambria" w:eastAsia="Times New Roman" w:hAnsi="Cambria" w:cs="Mangal"/>
      <w:i/>
      <w:iCs/>
      <w:color w:val="404040"/>
      <w:lang w:bidi="hi-IN"/>
    </w:rPr>
  </w:style>
  <w:style w:type="paragraph" w:styleId="Heading8">
    <w:name w:val="heading 8"/>
    <w:basedOn w:val="Normal"/>
    <w:next w:val="Normal"/>
    <w:link w:val="Heading8Char"/>
    <w:uiPriority w:val="9"/>
    <w:unhideWhenUsed/>
    <w:qFormat/>
    <w:rsid w:val="00913546"/>
    <w:pPr>
      <w:keepNext/>
      <w:keepLines/>
      <w:numPr>
        <w:ilvl w:val="7"/>
        <w:numId w:val="10"/>
      </w:numPr>
      <w:spacing w:before="200"/>
      <w:outlineLvl w:val="7"/>
    </w:pPr>
    <w:rPr>
      <w:rFonts w:ascii="Cambria" w:eastAsia="Times New Roman" w:hAnsi="Cambria" w:cs="Mangal"/>
      <w:color w:val="404040"/>
      <w:lang w:bidi="hi-IN"/>
    </w:rPr>
  </w:style>
  <w:style w:type="paragraph" w:styleId="Heading9">
    <w:name w:val="heading 9"/>
    <w:basedOn w:val="Normal"/>
    <w:next w:val="Normal"/>
    <w:link w:val="Heading9Char"/>
    <w:uiPriority w:val="9"/>
    <w:semiHidden/>
    <w:unhideWhenUsed/>
    <w:qFormat/>
    <w:rsid w:val="00913546"/>
    <w:pPr>
      <w:keepNext/>
      <w:keepLines/>
      <w:numPr>
        <w:ilvl w:val="8"/>
        <w:numId w:val="10"/>
      </w:numPr>
      <w:spacing w:before="200"/>
      <w:outlineLvl w:val="8"/>
    </w:pPr>
    <w:rPr>
      <w:rFonts w:ascii="Cambria" w:eastAsia="Times New Roman" w:hAnsi="Cambria" w:cs="Mangal"/>
      <w:i/>
      <w:iCs/>
      <w:color w:val="404040"/>
      <w:lang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B36778"/>
    <w:pPr>
      <w:keepLines/>
      <w:spacing w:before="200" w:after="240" w:line="200" w:lineRule="exact"/>
    </w:pPr>
    <w:rPr>
      <w:sz w:val="16"/>
    </w:rPr>
  </w:style>
  <w:style w:type="paragraph" w:customStyle="1" w:styleId="Els-1storder-head">
    <w:name w:val="Els-1storder-head"/>
    <w:next w:val="Els-body-text"/>
    <w:link w:val="Els-1storder-headChar1"/>
    <w:rsid w:val="001A027D"/>
    <w:pPr>
      <w:keepNext/>
      <w:numPr>
        <w:numId w:val="5"/>
      </w:numPr>
      <w:suppressAutoHyphens/>
      <w:spacing w:before="240" w:after="240" w:line="240" w:lineRule="exact"/>
    </w:pPr>
    <w:rPr>
      <w:b/>
      <w:lang w:eastAsia="en-US" w:bidi="hi-IN"/>
    </w:rPr>
  </w:style>
  <w:style w:type="paragraph" w:customStyle="1" w:styleId="Els-2ndorder-head">
    <w:name w:val="Els-2ndorder-head"/>
    <w:next w:val="Els-body-text"/>
    <w:rsid w:val="001A027D"/>
    <w:pPr>
      <w:keepNext/>
      <w:numPr>
        <w:ilvl w:val="1"/>
        <w:numId w:val="6"/>
      </w:numPr>
      <w:suppressAutoHyphens/>
      <w:spacing w:before="240" w:after="240" w:line="240" w:lineRule="exact"/>
    </w:pPr>
    <w:rPr>
      <w:i/>
      <w:lang w:val="en-US" w:eastAsia="en-US"/>
    </w:rPr>
  </w:style>
  <w:style w:type="paragraph" w:customStyle="1" w:styleId="Els-3rdorder-head">
    <w:name w:val="Els-3rdorder-head"/>
    <w:next w:val="Els-body-text"/>
    <w:rsid w:val="00AA5C3D"/>
    <w:pPr>
      <w:keepNext/>
      <w:numPr>
        <w:ilvl w:val="2"/>
        <w:numId w:val="7"/>
      </w:numPr>
      <w:suppressAutoHyphens/>
      <w:spacing w:before="240" w:line="240" w:lineRule="exact"/>
    </w:pPr>
    <w:rPr>
      <w:i/>
      <w:lang w:val="en-US" w:eastAsia="en-US"/>
    </w:rPr>
  </w:style>
  <w:style w:type="paragraph" w:customStyle="1" w:styleId="Els-4thorder-head">
    <w:name w:val="Els-4thorder-head"/>
    <w:next w:val="Els-body-text"/>
    <w:rsid w:val="00AA5C3D"/>
    <w:pPr>
      <w:keepNext/>
      <w:numPr>
        <w:ilvl w:val="3"/>
        <w:numId w:val="8"/>
      </w:numPr>
      <w:suppressAutoHyphens/>
      <w:spacing w:before="240" w:line="240" w:lineRule="exact"/>
    </w:pPr>
    <w:rPr>
      <w:i/>
      <w:lang w:val="en-US" w:eastAsia="en-US"/>
    </w:rPr>
  </w:style>
  <w:style w:type="paragraph" w:customStyle="1" w:styleId="Els-Abstract-head">
    <w:name w:val="Els-Abstract-head"/>
    <w:next w:val="Normal"/>
    <w:rsid w:val="00AA5C3D"/>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AA5C3D"/>
    <w:pPr>
      <w:spacing w:line="220" w:lineRule="exact"/>
      <w:jc w:val="both"/>
    </w:pPr>
    <w:rPr>
      <w:sz w:val="18"/>
      <w:lang w:val="en-US" w:eastAsia="en-US"/>
    </w:rPr>
  </w:style>
  <w:style w:type="paragraph" w:customStyle="1" w:styleId="Els-acknowledgement">
    <w:name w:val="Els-acknowledgement"/>
    <w:next w:val="Normal"/>
    <w:rsid w:val="00AA5C3D"/>
    <w:pPr>
      <w:keepNext/>
      <w:spacing w:before="480" w:after="240" w:line="220" w:lineRule="exact"/>
    </w:pPr>
    <w:rPr>
      <w:b/>
      <w:lang w:val="en-US" w:eastAsia="en-US"/>
    </w:rPr>
  </w:style>
  <w:style w:type="paragraph" w:customStyle="1" w:styleId="Els-aditional-article-history">
    <w:name w:val="Els-aditional-article-history"/>
    <w:basedOn w:val="Normal"/>
    <w:rsid w:val="00AA5C3D"/>
    <w:pPr>
      <w:spacing w:after="400" w:line="200" w:lineRule="exact"/>
      <w:jc w:val="center"/>
    </w:pPr>
    <w:rPr>
      <w:b/>
      <w:noProof/>
      <w:sz w:val="16"/>
      <w:lang w:val="en-US"/>
    </w:rPr>
  </w:style>
  <w:style w:type="paragraph" w:customStyle="1" w:styleId="Els-Affiliation">
    <w:name w:val="Els-Affiliation"/>
    <w:next w:val="Els-Abstract-head"/>
    <w:link w:val="Els-AffiliationChar"/>
    <w:rsid w:val="00AA5C3D"/>
    <w:pPr>
      <w:suppressAutoHyphens/>
      <w:spacing w:line="200" w:lineRule="exact"/>
      <w:jc w:val="center"/>
    </w:pPr>
    <w:rPr>
      <w:i/>
      <w:noProof/>
      <w:sz w:val="16"/>
      <w:lang w:val="en-US" w:eastAsia="en-US"/>
    </w:rPr>
  </w:style>
  <w:style w:type="paragraph" w:customStyle="1" w:styleId="Els-appendixhead">
    <w:name w:val="Els-appendixhead"/>
    <w:next w:val="Normal"/>
    <w:rsid w:val="00AA5C3D"/>
    <w:pPr>
      <w:numPr>
        <w:numId w:val="1"/>
      </w:numPr>
      <w:spacing w:before="480" w:after="240" w:line="220" w:lineRule="exact"/>
    </w:pPr>
    <w:rPr>
      <w:b/>
      <w:lang w:val="en-US" w:eastAsia="en-US"/>
    </w:rPr>
  </w:style>
  <w:style w:type="paragraph" w:customStyle="1" w:styleId="Els-appendixsubhead">
    <w:name w:val="Els-appendixsubhead"/>
    <w:next w:val="Normal"/>
    <w:rsid w:val="00AA5C3D"/>
    <w:pPr>
      <w:numPr>
        <w:ilvl w:val="1"/>
        <w:numId w:val="2"/>
      </w:numPr>
      <w:spacing w:before="240" w:after="240" w:line="220" w:lineRule="exact"/>
    </w:pPr>
    <w:rPr>
      <w:i/>
      <w:lang w:val="en-US" w:eastAsia="en-US"/>
    </w:rPr>
  </w:style>
  <w:style w:type="paragraph" w:customStyle="1" w:styleId="Els-Author">
    <w:name w:val="Els-Author"/>
    <w:next w:val="Normal"/>
    <w:link w:val="Els-AuthorChar"/>
    <w:rsid w:val="00AA5C3D"/>
    <w:pPr>
      <w:keepNext/>
      <w:suppressAutoHyphens/>
      <w:spacing w:after="160" w:line="300" w:lineRule="exact"/>
      <w:jc w:val="center"/>
    </w:pPr>
    <w:rPr>
      <w:noProof/>
      <w:sz w:val="26"/>
      <w:lang w:val="en-US" w:eastAsia="en-US"/>
    </w:rPr>
  </w:style>
  <w:style w:type="paragraph" w:customStyle="1" w:styleId="Els-body-text">
    <w:name w:val="Els-body-text"/>
    <w:link w:val="Els-body-textChar"/>
    <w:rsid w:val="00AA5C3D"/>
    <w:pPr>
      <w:spacing w:line="240" w:lineRule="exact"/>
      <w:ind w:firstLine="238"/>
      <w:jc w:val="both"/>
    </w:pPr>
    <w:rPr>
      <w:lang w:val="en-US" w:eastAsia="en-US"/>
    </w:rPr>
  </w:style>
  <w:style w:type="paragraph" w:customStyle="1" w:styleId="Els-bulletlist">
    <w:name w:val="Els-bulletlist"/>
    <w:basedOn w:val="Els-body-text"/>
    <w:rsid w:val="00AA5C3D"/>
    <w:pPr>
      <w:numPr>
        <w:numId w:val="3"/>
      </w:numPr>
      <w:tabs>
        <w:tab w:val="left" w:pos="240"/>
      </w:tabs>
      <w:jc w:val="left"/>
    </w:pPr>
  </w:style>
  <w:style w:type="paragraph" w:customStyle="1" w:styleId="Els-caption">
    <w:name w:val="Els-caption"/>
    <w:link w:val="Els-captionChar"/>
    <w:rsid w:val="00AA5C3D"/>
    <w:pPr>
      <w:keepLines/>
      <w:spacing w:before="200" w:after="240" w:line="200" w:lineRule="exact"/>
    </w:pPr>
    <w:rPr>
      <w:sz w:val="16"/>
      <w:lang w:val="en-US" w:eastAsia="en-US"/>
    </w:rPr>
  </w:style>
  <w:style w:type="paragraph" w:customStyle="1" w:styleId="Els-chem-equation">
    <w:name w:val="Els-chem-equation"/>
    <w:next w:val="Els-body-text"/>
    <w:rsid w:val="00AA5C3D"/>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AA5C3D"/>
    <w:pPr>
      <w:jc w:val="right"/>
    </w:pPr>
  </w:style>
  <w:style w:type="paragraph" w:customStyle="1" w:styleId="Els-collaboration-affiliation">
    <w:name w:val="Els-collaboration-affiliation"/>
    <w:basedOn w:val="Els-collaboration"/>
    <w:rsid w:val="00AA5C3D"/>
  </w:style>
  <w:style w:type="paragraph" w:customStyle="1" w:styleId="Els-presented-by">
    <w:name w:val="Els-presented-by"/>
    <w:rsid w:val="00AA5C3D"/>
    <w:pPr>
      <w:spacing w:after="200"/>
      <w:jc w:val="center"/>
    </w:pPr>
    <w:rPr>
      <w:b/>
      <w:sz w:val="16"/>
      <w:lang w:val="en-US" w:eastAsia="en-US"/>
    </w:rPr>
  </w:style>
  <w:style w:type="paragraph" w:customStyle="1" w:styleId="Els-dedicated-to">
    <w:name w:val="Els-dedicated-to"/>
    <w:basedOn w:val="Els-presented-by"/>
    <w:rsid w:val="00AA5C3D"/>
    <w:rPr>
      <w:b w:val="0"/>
    </w:rPr>
  </w:style>
  <w:style w:type="paragraph" w:customStyle="1" w:styleId="Els-equation">
    <w:name w:val="Els-equation"/>
    <w:next w:val="Normal"/>
    <w:rsid w:val="00AA5C3D"/>
    <w:pPr>
      <w:widowControl w:val="0"/>
      <w:tabs>
        <w:tab w:val="right" w:pos="4320"/>
        <w:tab w:val="right" w:pos="9120"/>
      </w:tabs>
      <w:spacing w:before="240" w:after="240"/>
      <w:ind w:left="482"/>
    </w:pPr>
    <w:rPr>
      <w:i/>
      <w:noProof/>
      <w:lang w:val="en-US" w:eastAsia="en-US"/>
    </w:rPr>
  </w:style>
  <w:style w:type="paragraph" w:customStyle="1" w:styleId="Els-footnote">
    <w:name w:val="Els-footnote"/>
    <w:rsid w:val="00AA5C3D"/>
    <w:pPr>
      <w:keepLines/>
      <w:widowControl w:val="0"/>
      <w:spacing w:line="200" w:lineRule="exact"/>
      <w:ind w:firstLine="240"/>
      <w:jc w:val="both"/>
    </w:pPr>
    <w:rPr>
      <w:sz w:val="16"/>
      <w:lang w:val="en-US" w:eastAsia="en-US"/>
    </w:rPr>
  </w:style>
  <w:style w:type="paragraph" w:customStyle="1" w:styleId="Els-history">
    <w:name w:val="Els-history"/>
    <w:next w:val="Normal"/>
    <w:rsid w:val="00AA5C3D"/>
    <w:pPr>
      <w:spacing w:before="120" w:after="400" w:line="200" w:lineRule="exact"/>
      <w:jc w:val="center"/>
    </w:pPr>
    <w:rPr>
      <w:noProof/>
      <w:sz w:val="16"/>
      <w:lang w:val="en-US" w:eastAsia="en-US"/>
    </w:rPr>
  </w:style>
  <w:style w:type="paragraph" w:customStyle="1" w:styleId="Els-journal-logo">
    <w:name w:val="Els-journal-logo"/>
    <w:rsid w:val="00AA5C3D"/>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AA5C3D"/>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AA5C3D"/>
    <w:pPr>
      <w:numPr>
        <w:numId w:val="4"/>
      </w:numPr>
      <w:tabs>
        <w:tab w:val="left" w:pos="240"/>
      </w:tabs>
      <w:ind w:left="480"/>
      <w:jc w:val="left"/>
    </w:pPr>
  </w:style>
  <w:style w:type="paragraph" w:customStyle="1" w:styleId="Els-reference">
    <w:name w:val="Els-reference"/>
    <w:rsid w:val="00AA5C3D"/>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AA5C3D"/>
    <w:pPr>
      <w:keepNext/>
      <w:spacing w:before="480" w:after="200" w:line="220" w:lineRule="exact"/>
    </w:pPr>
    <w:rPr>
      <w:b/>
      <w:lang w:val="en-US" w:eastAsia="en-US"/>
    </w:rPr>
  </w:style>
  <w:style w:type="paragraph" w:customStyle="1" w:styleId="Els-reprint-line">
    <w:name w:val="Els-reprint-line"/>
    <w:basedOn w:val="Normal"/>
    <w:rsid w:val="00AA5C3D"/>
    <w:pPr>
      <w:tabs>
        <w:tab w:val="left" w:pos="0"/>
        <w:tab w:val="center" w:pos="5443"/>
      </w:tabs>
      <w:jc w:val="center"/>
    </w:pPr>
    <w:rPr>
      <w:sz w:val="16"/>
    </w:rPr>
  </w:style>
  <w:style w:type="paragraph" w:customStyle="1" w:styleId="Els-table-text">
    <w:name w:val="Els-table-text"/>
    <w:link w:val="Els-table-textChar"/>
    <w:rsid w:val="00AA5C3D"/>
    <w:pPr>
      <w:spacing w:after="80" w:line="200" w:lineRule="exact"/>
    </w:pPr>
    <w:rPr>
      <w:sz w:val="16"/>
      <w:lang w:val="en-US" w:eastAsia="en-US"/>
    </w:rPr>
  </w:style>
  <w:style w:type="paragraph" w:customStyle="1" w:styleId="Els-Title">
    <w:name w:val="Els-Title"/>
    <w:next w:val="Els-Author"/>
    <w:autoRedefine/>
    <w:rsid w:val="00AA5C3D"/>
    <w:pPr>
      <w:suppressAutoHyphens/>
      <w:spacing w:after="240" w:line="400" w:lineRule="exact"/>
      <w:jc w:val="center"/>
    </w:pPr>
    <w:rPr>
      <w:sz w:val="34"/>
      <w:lang w:val="en-US" w:eastAsia="en-US"/>
    </w:rPr>
  </w:style>
  <w:style w:type="character" w:styleId="EndnoteReference">
    <w:name w:val="endnote reference"/>
    <w:semiHidden/>
    <w:rsid w:val="00AA5C3D"/>
    <w:rPr>
      <w:vertAlign w:val="superscript"/>
    </w:rPr>
  </w:style>
  <w:style w:type="paragraph" w:styleId="Header">
    <w:name w:val="header"/>
    <w:aliases w:val="page-number"/>
    <w:link w:val="HeaderChar"/>
    <w:uiPriority w:val="99"/>
    <w:rsid w:val="00AA5C3D"/>
    <w:pPr>
      <w:tabs>
        <w:tab w:val="center" w:pos="4706"/>
        <w:tab w:val="right" w:pos="9356"/>
      </w:tabs>
      <w:spacing w:before="100" w:beforeAutospacing="1" w:after="240" w:line="200" w:lineRule="atLeast"/>
    </w:pPr>
    <w:rPr>
      <w:i/>
      <w:noProof/>
      <w:sz w:val="16"/>
      <w:lang w:val="en-US" w:eastAsia="en-US"/>
    </w:rPr>
  </w:style>
  <w:style w:type="paragraph" w:styleId="Footer">
    <w:name w:val="footer"/>
    <w:basedOn w:val="Header"/>
    <w:link w:val="FooterChar"/>
    <w:uiPriority w:val="99"/>
    <w:rsid w:val="00AA5C3D"/>
    <w:pPr>
      <w:tabs>
        <w:tab w:val="right" w:pos="10080"/>
      </w:tabs>
    </w:pPr>
    <w:rPr>
      <w:i w:val="0"/>
    </w:rPr>
  </w:style>
  <w:style w:type="character" w:styleId="FootnoteReference">
    <w:name w:val="footnote reference"/>
    <w:semiHidden/>
    <w:rsid w:val="00AA5C3D"/>
    <w:rPr>
      <w:vertAlign w:val="superscript"/>
    </w:rPr>
  </w:style>
  <w:style w:type="paragraph" w:styleId="FootnoteText">
    <w:name w:val="footnote text"/>
    <w:basedOn w:val="Normal"/>
    <w:semiHidden/>
    <w:rsid w:val="001F74C7"/>
    <w:rPr>
      <w:rFonts w:ascii="Univers" w:hAnsi="Univers"/>
      <w:sz w:val="16"/>
    </w:rPr>
  </w:style>
  <w:style w:type="character" w:styleId="Hyperlink">
    <w:name w:val="Hyperlink"/>
    <w:semiHidden/>
    <w:rsid w:val="00AA5C3D"/>
    <w:rPr>
      <w:color w:val="auto"/>
      <w:sz w:val="16"/>
      <w:u w:val="none"/>
    </w:rPr>
  </w:style>
  <w:style w:type="character" w:customStyle="1" w:styleId="MTEquationSection">
    <w:name w:val="MTEquationSection"/>
    <w:rsid w:val="00AA5C3D"/>
    <w:rPr>
      <w:vanish/>
      <w:color w:val="FF0000"/>
    </w:rPr>
  </w:style>
  <w:style w:type="character" w:styleId="PageNumber">
    <w:name w:val="page number"/>
    <w:semiHidden/>
    <w:rsid w:val="00AA5C3D"/>
    <w:rPr>
      <w:sz w:val="16"/>
    </w:rPr>
  </w:style>
  <w:style w:type="paragraph" w:styleId="PlainText">
    <w:name w:val="Plain Text"/>
    <w:basedOn w:val="Normal"/>
    <w:semiHidden/>
    <w:rsid w:val="00AA5C3D"/>
    <w:rPr>
      <w:rFonts w:ascii="Courier New" w:hAnsi="Courier New" w:cs="Courier New"/>
      <w:lang w:val="en-US"/>
    </w:rPr>
  </w:style>
  <w:style w:type="paragraph" w:customStyle="1" w:styleId="Els-5thorder-head">
    <w:name w:val="Els-5thorder-head"/>
    <w:next w:val="Els-body-text"/>
    <w:rsid w:val="00AA5C3D"/>
    <w:pPr>
      <w:keepNext/>
      <w:suppressAutoHyphens/>
      <w:spacing w:line="240" w:lineRule="exact"/>
    </w:pPr>
    <w:rPr>
      <w:i/>
      <w:lang w:val="en-US" w:eastAsia="en-US"/>
    </w:rPr>
  </w:style>
  <w:style w:type="paragraph" w:customStyle="1" w:styleId="Els-Abstract-Copyright">
    <w:name w:val="Els-Abstract-Copyright"/>
    <w:basedOn w:val="Els-Abstract-text"/>
    <w:rsid w:val="00AA5C3D"/>
    <w:pPr>
      <w:spacing w:after="220"/>
    </w:pPr>
  </w:style>
  <w:style w:type="paragraph" w:customStyle="1" w:styleId="DocHead">
    <w:name w:val="DocHead"/>
    <w:rsid w:val="00AA5C3D"/>
    <w:pPr>
      <w:spacing w:before="240" w:after="240"/>
      <w:jc w:val="center"/>
    </w:pPr>
    <w:rPr>
      <w:sz w:val="24"/>
      <w:lang w:val="en-US" w:eastAsia="en-US"/>
    </w:rPr>
  </w:style>
  <w:style w:type="character" w:styleId="FollowedHyperlink">
    <w:name w:val="FollowedHyperlink"/>
    <w:semiHidden/>
    <w:rsid w:val="00AA5C3D"/>
    <w:rPr>
      <w:color w:val="800080"/>
      <w:u w:val="single"/>
    </w:rPr>
  </w:style>
  <w:style w:type="character" w:customStyle="1" w:styleId="Els-1storder-headChar">
    <w:name w:val="Els-1storder-head Char"/>
    <w:rsid w:val="00AA5C3D"/>
    <w:rPr>
      <w:b/>
      <w:lang w:val="en-US" w:eastAsia="en-US" w:bidi="ar-SA"/>
    </w:rPr>
  </w:style>
  <w:style w:type="character" w:styleId="CommentReference">
    <w:name w:val="annotation reference"/>
    <w:semiHidden/>
    <w:unhideWhenUsed/>
    <w:rsid w:val="00AA5C3D"/>
    <w:rPr>
      <w:sz w:val="16"/>
      <w:szCs w:val="16"/>
    </w:rPr>
  </w:style>
  <w:style w:type="paragraph" w:styleId="BalloonText">
    <w:name w:val="Balloon Text"/>
    <w:basedOn w:val="Normal"/>
    <w:rsid w:val="00AA5C3D"/>
    <w:rPr>
      <w:rFonts w:ascii="Tahoma" w:hAnsi="Tahoma" w:cs="Tahoma"/>
      <w:sz w:val="16"/>
      <w:szCs w:val="16"/>
    </w:rPr>
  </w:style>
  <w:style w:type="character" w:customStyle="1" w:styleId="BalloonTextChar">
    <w:name w:val="Balloon Text Char"/>
    <w:rsid w:val="00AA5C3D"/>
    <w:rPr>
      <w:rFonts w:ascii="Tahoma" w:hAnsi="Tahoma" w:cs="Tahoma"/>
      <w:sz w:val="16"/>
      <w:szCs w:val="16"/>
      <w:lang w:eastAsia="en-US"/>
    </w:rPr>
  </w:style>
  <w:style w:type="paragraph" w:styleId="CommentText">
    <w:name w:val="annotation text"/>
    <w:basedOn w:val="Normal"/>
    <w:semiHidden/>
    <w:unhideWhenUsed/>
    <w:rsid w:val="00AA5C3D"/>
  </w:style>
  <w:style w:type="character" w:customStyle="1" w:styleId="CommentTextChar">
    <w:name w:val="Comment Text Char"/>
    <w:semiHidden/>
    <w:rsid w:val="00AA5C3D"/>
    <w:rPr>
      <w:lang w:val="en-GB"/>
    </w:rPr>
  </w:style>
  <w:style w:type="paragraph" w:styleId="CommentSubject">
    <w:name w:val="annotation subject"/>
    <w:basedOn w:val="CommentText"/>
    <w:next w:val="CommentText"/>
    <w:semiHidden/>
    <w:unhideWhenUsed/>
    <w:rsid w:val="00AA5C3D"/>
    <w:rPr>
      <w:b/>
      <w:bCs/>
    </w:rPr>
  </w:style>
  <w:style w:type="character" w:customStyle="1" w:styleId="CommentSubjectChar">
    <w:name w:val="Comment Subject Char"/>
    <w:semiHidden/>
    <w:rsid w:val="00AA5C3D"/>
    <w:rPr>
      <w:b/>
      <w:bCs/>
      <w:lang w:val="en-GB"/>
    </w:rPr>
  </w:style>
  <w:style w:type="paragraph" w:styleId="BodyTextIndent">
    <w:name w:val="Body Text Indent"/>
    <w:basedOn w:val="Normal"/>
    <w:link w:val="BodyTextIndentChar"/>
    <w:semiHidden/>
    <w:rsid w:val="00AA5C3D"/>
    <w:pPr>
      <w:widowControl/>
      <w:suppressAutoHyphens/>
      <w:ind w:firstLine="360"/>
    </w:pPr>
    <w:rPr>
      <w:rFonts w:eastAsia="Times New Roman"/>
      <w:kern w:val="14"/>
      <w:lang w:val="en-US"/>
    </w:rPr>
  </w:style>
  <w:style w:type="paragraph" w:customStyle="1" w:styleId="ColorfulList-Accent11">
    <w:name w:val="Colorful List - Accent 11"/>
    <w:basedOn w:val="Normal"/>
    <w:qFormat/>
    <w:rsid w:val="00B36778"/>
    <w:pPr>
      <w:widowControl/>
      <w:ind w:left="720"/>
    </w:pPr>
    <w:rPr>
      <w:rFonts w:ascii="Arial" w:eastAsia="Batang" w:hAnsi="Arial"/>
      <w:sz w:val="22"/>
      <w:szCs w:val="24"/>
      <w:lang w:val="en-US" w:eastAsia="ko-KR"/>
    </w:rPr>
  </w:style>
  <w:style w:type="character" w:styleId="Strong">
    <w:name w:val="Strong"/>
    <w:uiPriority w:val="22"/>
    <w:qFormat/>
    <w:rsid w:val="00B36778"/>
    <w:rPr>
      <w:b/>
      <w:bCs/>
    </w:rPr>
  </w:style>
  <w:style w:type="character" w:customStyle="1" w:styleId="HeaderChar">
    <w:name w:val="Header Char"/>
    <w:aliases w:val="page-number Char"/>
    <w:link w:val="Header"/>
    <w:uiPriority w:val="99"/>
    <w:rsid w:val="00A34BD4"/>
    <w:rPr>
      <w:i/>
      <w:noProof/>
      <w:sz w:val="16"/>
      <w:lang w:val="en-US" w:eastAsia="en-US" w:bidi="ar-SA"/>
    </w:rPr>
  </w:style>
  <w:style w:type="table" w:styleId="TableGrid">
    <w:name w:val="Table Grid"/>
    <w:basedOn w:val="TableNormal"/>
    <w:uiPriority w:val="59"/>
    <w:rsid w:val="00A34B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l-H1-NonNum">
    <w:name w:val="ml-H1-NonNum"/>
    <w:basedOn w:val="Header"/>
    <w:qFormat/>
    <w:rsid w:val="00C10049"/>
    <w:pPr>
      <w:tabs>
        <w:tab w:val="clear" w:pos="4706"/>
        <w:tab w:val="left" w:pos="3573"/>
      </w:tabs>
      <w:spacing w:before="240" w:beforeAutospacing="0" w:after="120" w:line="240" w:lineRule="auto"/>
      <w:ind w:left="432" w:hanging="432"/>
    </w:pPr>
    <w:rPr>
      <w:rFonts w:ascii="Cambria" w:hAnsi="Cambria"/>
      <w:b/>
      <w:i w:val="0"/>
      <w:color w:val="17365D"/>
      <w:sz w:val="28"/>
      <w:szCs w:val="28"/>
      <w:lang w:val="en-IN" w:eastAsia="en-IN" w:bidi="hi-IN"/>
    </w:rPr>
  </w:style>
  <w:style w:type="paragraph" w:styleId="BodyText">
    <w:name w:val="Body Text"/>
    <w:basedOn w:val="Normal"/>
    <w:link w:val="BodyTextChar"/>
    <w:uiPriority w:val="99"/>
    <w:unhideWhenUsed/>
    <w:rsid w:val="00AC14A8"/>
  </w:style>
  <w:style w:type="character" w:customStyle="1" w:styleId="BodyTextChar">
    <w:name w:val="Body Text Char"/>
    <w:link w:val="BodyText"/>
    <w:uiPriority w:val="99"/>
    <w:rsid w:val="00AC14A8"/>
    <w:rPr>
      <w:lang w:val="en-GB" w:eastAsia="en-US" w:bidi="ar-SA"/>
    </w:rPr>
  </w:style>
  <w:style w:type="character" w:customStyle="1" w:styleId="orcid-id-https">
    <w:name w:val="orcid-id-https"/>
    <w:rsid w:val="00AC14A8"/>
  </w:style>
  <w:style w:type="paragraph" w:customStyle="1" w:styleId="h1">
    <w:name w:val="h1"/>
    <w:basedOn w:val="Els-1storder-head"/>
    <w:link w:val="h1Char"/>
    <w:qFormat/>
    <w:rsid w:val="00B36778"/>
    <w:pPr>
      <w:numPr>
        <w:numId w:val="0"/>
      </w:numPr>
    </w:pPr>
    <w:rPr>
      <w:b w:val="0"/>
    </w:rPr>
  </w:style>
  <w:style w:type="paragraph" w:customStyle="1" w:styleId="MainText">
    <w:name w:val="MainText"/>
    <w:aliases w:val="MT"/>
    <w:basedOn w:val="Normal"/>
    <w:rsid w:val="001A027D"/>
    <w:pPr>
      <w:widowControl/>
      <w:spacing w:line="240" w:lineRule="atLeast"/>
      <w:ind w:firstLine="300"/>
    </w:pPr>
    <w:rPr>
      <w:rFonts w:eastAsia="Times New Roman"/>
    </w:rPr>
  </w:style>
  <w:style w:type="character" w:customStyle="1" w:styleId="Els-1storder-headChar1">
    <w:name w:val="Els-1storder-head Char1"/>
    <w:link w:val="Els-1storder-head"/>
    <w:rsid w:val="001A027D"/>
    <w:rPr>
      <w:b/>
      <w:lang w:eastAsia="en-US" w:bidi="hi-IN"/>
    </w:rPr>
  </w:style>
  <w:style w:type="character" w:customStyle="1" w:styleId="h1Char">
    <w:name w:val="h1 Char"/>
    <w:link w:val="h1"/>
    <w:rsid w:val="00B36778"/>
    <w:rPr>
      <w:b w:val="0"/>
      <w:lang w:val="en-US" w:eastAsia="en-US" w:bidi="ar-SA"/>
    </w:rPr>
  </w:style>
  <w:style w:type="paragraph" w:customStyle="1" w:styleId="ml-nor">
    <w:name w:val="ml-nor"/>
    <w:link w:val="ml-norChar"/>
    <w:qFormat/>
    <w:rsid w:val="00C10049"/>
    <w:pPr>
      <w:spacing w:before="120" w:after="120"/>
      <w:ind w:firstLine="547"/>
      <w:jc w:val="both"/>
    </w:pPr>
    <w:rPr>
      <w:lang w:val="en-US" w:eastAsia="en-US"/>
    </w:rPr>
  </w:style>
  <w:style w:type="paragraph" w:customStyle="1" w:styleId="ml-steps">
    <w:name w:val="ml-steps"/>
    <w:basedOn w:val="ml-nor"/>
    <w:link w:val="ml-stepsChar"/>
    <w:qFormat/>
    <w:rsid w:val="00B36778"/>
    <w:pPr>
      <w:spacing w:line="240" w:lineRule="exact"/>
      <w:ind w:left="630" w:hanging="630"/>
    </w:pPr>
  </w:style>
  <w:style w:type="character" w:customStyle="1" w:styleId="Els-body-textChar">
    <w:name w:val="Els-body-text Char"/>
    <w:link w:val="Els-body-text"/>
    <w:rsid w:val="001A027D"/>
    <w:rPr>
      <w:lang w:val="en-US" w:eastAsia="en-US" w:bidi="ar-SA"/>
    </w:rPr>
  </w:style>
  <w:style w:type="character" w:customStyle="1" w:styleId="ml-norChar">
    <w:name w:val="ml-nor Char"/>
    <w:basedOn w:val="Els-body-textChar"/>
    <w:link w:val="ml-nor"/>
    <w:rsid w:val="00C10049"/>
    <w:rPr>
      <w:lang w:val="en-US" w:eastAsia="en-US" w:bidi="ar-SA"/>
    </w:rPr>
  </w:style>
  <w:style w:type="character" w:customStyle="1" w:styleId="FooterChar">
    <w:name w:val="Footer Char"/>
    <w:link w:val="Footer"/>
    <w:uiPriority w:val="99"/>
    <w:rsid w:val="00C067A5"/>
    <w:rPr>
      <w:noProof/>
      <w:sz w:val="16"/>
      <w:lang w:val="en-US" w:eastAsia="en-US" w:bidi="ar-SA"/>
    </w:rPr>
  </w:style>
  <w:style w:type="character" w:customStyle="1" w:styleId="ml-stepsChar">
    <w:name w:val="ml-steps Char"/>
    <w:link w:val="ml-steps"/>
    <w:rsid w:val="00B36778"/>
    <w:rPr>
      <w:lang w:val="en-US" w:eastAsia="en-US" w:bidi="ar-SA"/>
    </w:rPr>
  </w:style>
  <w:style w:type="paragraph" w:customStyle="1" w:styleId="ml-Fig">
    <w:name w:val="ml-Fig"/>
    <w:link w:val="ml-FigChar"/>
    <w:qFormat/>
    <w:rsid w:val="008B2891"/>
    <w:pPr>
      <w:spacing w:before="120" w:after="120"/>
      <w:jc w:val="center"/>
    </w:pPr>
    <w:rPr>
      <w:b/>
      <w:lang w:eastAsia="en-US" w:bidi="hi-IN"/>
    </w:rPr>
  </w:style>
  <w:style w:type="paragraph" w:customStyle="1" w:styleId="tabletitle">
    <w:name w:val="table title"/>
    <w:basedOn w:val="Normal"/>
    <w:next w:val="Normal"/>
    <w:rsid w:val="00F36062"/>
    <w:pPr>
      <w:keepNext/>
      <w:keepLines/>
      <w:widowControl/>
      <w:spacing w:before="240"/>
    </w:pPr>
    <w:rPr>
      <w:rFonts w:ascii="Times" w:eastAsia="Times New Roman" w:hAnsi="Times"/>
      <w:sz w:val="18"/>
      <w:lang w:val="de-DE" w:eastAsia="de-DE"/>
    </w:rPr>
  </w:style>
  <w:style w:type="character" w:customStyle="1" w:styleId="Els-captionChar">
    <w:name w:val="Els-caption Char"/>
    <w:link w:val="Els-caption"/>
    <w:rsid w:val="000D4323"/>
    <w:rPr>
      <w:sz w:val="16"/>
      <w:lang w:val="en-US" w:eastAsia="en-US" w:bidi="ar-SA"/>
    </w:rPr>
  </w:style>
  <w:style w:type="character" w:customStyle="1" w:styleId="ml-FigChar">
    <w:name w:val="ml-Fig Char"/>
    <w:link w:val="ml-Fig"/>
    <w:rsid w:val="008B2891"/>
    <w:rPr>
      <w:b/>
      <w:lang w:eastAsia="en-US" w:bidi="hi-IN"/>
    </w:rPr>
  </w:style>
  <w:style w:type="paragraph" w:customStyle="1" w:styleId="ml-tbltitle">
    <w:name w:val="ml-tbl title"/>
    <w:basedOn w:val="Caption"/>
    <w:link w:val="ml-tbltitleChar"/>
    <w:qFormat/>
    <w:rsid w:val="00B36778"/>
    <w:pPr>
      <w:jc w:val="center"/>
    </w:pPr>
  </w:style>
  <w:style w:type="paragraph" w:styleId="BodyTextIndent2">
    <w:name w:val="Body Text Indent 2"/>
    <w:basedOn w:val="Normal"/>
    <w:link w:val="BodyTextIndent2Char"/>
    <w:uiPriority w:val="99"/>
    <w:unhideWhenUsed/>
    <w:rsid w:val="00F36062"/>
    <w:pPr>
      <w:spacing w:line="480" w:lineRule="auto"/>
      <w:ind w:left="283"/>
    </w:pPr>
  </w:style>
  <w:style w:type="character" w:customStyle="1" w:styleId="ml-tbltitleChar">
    <w:name w:val="ml-tbl title Char"/>
    <w:link w:val="ml-tbltitle"/>
    <w:rsid w:val="0045419C"/>
    <w:rPr>
      <w:sz w:val="16"/>
      <w:lang w:val="en-GB" w:eastAsia="en-US" w:bidi="ar-SA"/>
    </w:rPr>
  </w:style>
  <w:style w:type="character" w:customStyle="1" w:styleId="BodyTextIndent2Char">
    <w:name w:val="Body Text Indent 2 Char"/>
    <w:link w:val="BodyTextIndent2"/>
    <w:uiPriority w:val="99"/>
    <w:rsid w:val="00F36062"/>
    <w:rPr>
      <w:lang w:val="en-GB" w:eastAsia="en-US" w:bidi="ar-SA"/>
    </w:rPr>
  </w:style>
  <w:style w:type="paragraph" w:customStyle="1" w:styleId="p1a">
    <w:name w:val="p1a"/>
    <w:basedOn w:val="Normal"/>
    <w:next w:val="Normal"/>
    <w:link w:val="p1aChar"/>
    <w:rsid w:val="00F36062"/>
    <w:pPr>
      <w:widowControl/>
      <w:overflowPunct w:val="0"/>
      <w:autoSpaceDE w:val="0"/>
      <w:autoSpaceDN w:val="0"/>
      <w:adjustRightInd w:val="0"/>
      <w:textAlignment w:val="baseline"/>
    </w:pPr>
    <w:rPr>
      <w:rFonts w:ascii="Times" w:eastAsia="Times New Roman" w:hAnsi="Times"/>
      <w:lang w:val="en-US"/>
    </w:rPr>
  </w:style>
  <w:style w:type="character" w:customStyle="1" w:styleId="p1aChar">
    <w:name w:val="p1a Char"/>
    <w:link w:val="p1a"/>
    <w:rsid w:val="00F36062"/>
    <w:rPr>
      <w:rFonts w:ascii="Times" w:eastAsia="Times New Roman" w:hAnsi="Times"/>
      <w:lang w:val="en-US" w:eastAsia="en-US" w:bidi="ar-SA"/>
    </w:rPr>
  </w:style>
  <w:style w:type="character" w:customStyle="1" w:styleId="shorttext">
    <w:name w:val="short_text"/>
    <w:rsid w:val="00F36062"/>
  </w:style>
  <w:style w:type="paragraph" w:styleId="ListParagraph">
    <w:name w:val="List Paragraph"/>
    <w:basedOn w:val="Normal"/>
    <w:link w:val="ListParagraphChar"/>
    <w:uiPriority w:val="34"/>
    <w:qFormat/>
    <w:rsid w:val="00913546"/>
    <w:pPr>
      <w:widowControl/>
      <w:numPr>
        <w:numId w:val="11"/>
      </w:numPr>
      <w:spacing w:line="360" w:lineRule="auto"/>
      <w:contextualSpacing/>
    </w:pPr>
    <w:rPr>
      <w:rFonts w:eastAsia="Times New Roman" w:cs="Mangal"/>
      <w:sz w:val="16"/>
      <w:szCs w:val="14"/>
      <w:lang w:val="en-US" w:bidi="hi-IN"/>
    </w:rPr>
  </w:style>
  <w:style w:type="character" w:customStyle="1" w:styleId="ListParagraphChar">
    <w:name w:val="List Paragraph Char"/>
    <w:link w:val="ListParagraph"/>
    <w:uiPriority w:val="34"/>
    <w:rsid w:val="00913546"/>
    <w:rPr>
      <w:rFonts w:eastAsia="Times New Roman" w:cs="Mangal"/>
      <w:sz w:val="16"/>
      <w:szCs w:val="14"/>
      <w:lang w:val="en-US" w:eastAsia="en-US" w:bidi="hi-IN"/>
    </w:rPr>
  </w:style>
  <w:style w:type="paragraph" w:customStyle="1" w:styleId="FigureCaption0">
    <w:name w:val="FigureCaption"/>
    <w:aliases w:val="FC"/>
    <w:basedOn w:val="Normal"/>
    <w:rsid w:val="00F36062"/>
    <w:pPr>
      <w:widowControl/>
      <w:tabs>
        <w:tab w:val="left" w:pos="840"/>
        <w:tab w:val="left" w:pos="1680"/>
      </w:tabs>
      <w:spacing w:before="240" w:line="200" w:lineRule="atLeast"/>
    </w:pPr>
    <w:rPr>
      <w:rFonts w:eastAsia="Times New Roman"/>
      <w:sz w:val="18"/>
    </w:rPr>
  </w:style>
  <w:style w:type="paragraph" w:customStyle="1" w:styleId="Table">
    <w:name w:val="Table"/>
    <w:aliases w:val="TA"/>
    <w:basedOn w:val="Normal"/>
    <w:rsid w:val="00F36062"/>
    <w:pPr>
      <w:widowControl/>
      <w:spacing w:before="40" w:after="40" w:line="200" w:lineRule="atLeast"/>
    </w:pPr>
    <w:rPr>
      <w:rFonts w:eastAsia="Times New Roman"/>
      <w:sz w:val="18"/>
    </w:rPr>
  </w:style>
  <w:style w:type="paragraph" w:customStyle="1" w:styleId="ml-reference">
    <w:name w:val="ml-reference"/>
    <w:basedOn w:val="Normal"/>
    <w:link w:val="ml-referenceChar"/>
    <w:rsid w:val="00B34789"/>
    <w:pPr>
      <w:widowControl/>
      <w:numPr>
        <w:numId w:val="9"/>
      </w:numPr>
      <w:overflowPunct w:val="0"/>
      <w:autoSpaceDE w:val="0"/>
      <w:autoSpaceDN w:val="0"/>
      <w:adjustRightInd w:val="0"/>
      <w:ind w:left="274" w:hanging="274"/>
      <w:textAlignment w:val="baseline"/>
    </w:pPr>
    <w:rPr>
      <w:rFonts w:ascii="Times" w:eastAsia="Times New Roman" w:hAnsi="Times" w:cs="Mangal"/>
      <w:sz w:val="18"/>
      <w:lang w:val="x-none" w:eastAsia="de-DE" w:bidi="hi-IN"/>
    </w:rPr>
  </w:style>
  <w:style w:type="character" w:customStyle="1" w:styleId="ml-referenceChar">
    <w:name w:val="ml-reference Char"/>
    <w:link w:val="ml-reference"/>
    <w:rsid w:val="00B34789"/>
    <w:rPr>
      <w:rFonts w:ascii="Times" w:eastAsia="Times New Roman" w:hAnsi="Times" w:cs="Mangal"/>
      <w:sz w:val="18"/>
      <w:lang w:val="x-none" w:eastAsia="de-DE" w:bidi="hi-IN"/>
    </w:rPr>
  </w:style>
  <w:style w:type="paragraph" w:customStyle="1" w:styleId="Normal1">
    <w:name w:val="Normal1"/>
    <w:rsid w:val="0066519D"/>
    <w:pPr>
      <w:pBdr>
        <w:top w:val="nil"/>
        <w:left w:val="nil"/>
        <w:bottom w:val="nil"/>
        <w:right w:val="nil"/>
        <w:between w:val="nil"/>
      </w:pBdr>
      <w:spacing w:line="276" w:lineRule="auto"/>
    </w:pPr>
    <w:rPr>
      <w:rFonts w:ascii="Arial" w:eastAsia="Arial" w:hAnsi="Arial" w:cs="Arial"/>
      <w:color w:val="000000"/>
      <w:sz w:val="22"/>
      <w:szCs w:val="22"/>
      <w:lang w:val="en-US" w:eastAsia="en-US"/>
    </w:rPr>
  </w:style>
  <w:style w:type="character" w:customStyle="1" w:styleId="Heading1Char">
    <w:name w:val="Heading 1 Char"/>
    <w:link w:val="Heading1"/>
    <w:uiPriority w:val="9"/>
    <w:rsid w:val="00BB26D9"/>
    <w:rPr>
      <w:rFonts w:ascii="Cambria" w:eastAsia="Times New Roman" w:hAnsi="Cambria" w:cs="Mangal"/>
      <w:b/>
      <w:bCs/>
      <w:noProof/>
      <w:color w:val="244061"/>
      <w:sz w:val="28"/>
      <w:szCs w:val="28"/>
      <w:lang w:val="x-none" w:eastAsia="x-none" w:bidi="hi-IN"/>
    </w:rPr>
  </w:style>
  <w:style w:type="character" w:customStyle="1" w:styleId="Heading2Char">
    <w:name w:val="Heading 2 Char"/>
    <w:link w:val="Heading2"/>
    <w:uiPriority w:val="9"/>
    <w:rsid w:val="00913546"/>
    <w:rPr>
      <w:rFonts w:ascii="Cambria" w:eastAsia="Times New Roman" w:hAnsi="Cambria" w:cs="Mangal"/>
      <w:b/>
      <w:bCs/>
      <w:color w:val="4F81BD"/>
      <w:sz w:val="26"/>
      <w:szCs w:val="26"/>
      <w:lang w:eastAsia="en-US" w:bidi="hi-IN"/>
    </w:rPr>
  </w:style>
  <w:style w:type="character" w:customStyle="1" w:styleId="Heading5Char">
    <w:name w:val="Heading 5 Char"/>
    <w:link w:val="Heading5"/>
    <w:uiPriority w:val="9"/>
    <w:rsid w:val="00913546"/>
    <w:rPr>
      <w:rFonts w:ascii="Cambria" w:eastAsia="Times New Roman" w:hAnsi="Cambria" w:cs="Mangal"/>
      <w:color w:val="243F60"/>
      <w:lang w:eastAsia="en-US" w:bidi="hi-IN"/>
    </w:rPr>
  </w:style>
  <w:style w:type="character" w:customStyle="1" w:styleId="Heading6Char">
    <w:name w:val="Heading 6 Char"/>
    <w:link w:val="Heading6"/>
    <w:uiPriority w:val="9"/>
    <w:rsid w:val="00913546"/>
    <w:rPr>
      <w:rFonts w:ascii="Cambria" w:eastAsia="Times New Roman" w:hAnsi="Cambria" w:cs="Mangal"/>
      <w:i/>
      <w:iCs/>
      <w:color w:val="243F60"/>
      <w:lang w:eastAsia="en-US" w:bidi="hi-IN"/>
    </w:rPr>
  </w:style>
  <w:style w:type="character" w:customStyle="1" w:styleId="Heading7Char">
    <w:name w:val="Heading 7 Char"/>
    <w:link w:val="Heading7"/>
    <w:uiPriority w:val="9"/>
    <w:rsid w:val="00913546"/>
    <w:rPr>
      <w:rFonts w:ascii="Cambria" w:eastAsia="Times New Roman" w:hAnsi="Cambria" w:cs="Mangal"/>
      <w:i/>
      <w:iCs/>
      <w:color w:val="404040"/>
      <w:lang w:eastAsia="en-US" w:bidi="hi-IN"/>
    </w:rPr>
  </w:style>
  <w:style w:type="character" w:customStyle="1" w:styleId="Heading8Char">
    <w:name w:val="Heading 8 Char"/>
    <w:link w:val="Heading8"/>
    <w:uiPriority w:val="9"/>
    <w:rsid w:val="00913546"/>
    <w:rPr>
      <w:rFonts w:ascii="Cambria" w:eastAsia="Times New Roman" w:hAnsi="Cambria" w:cs="Mangal"/>
      <w:color w:val="404040"/>
      <w:lang w:eastAsia="en-US" w:bidi="hi-IN"/>
    </w:rPr>
  </w:style>
  <w:style w:type="character" w:customStyle="1" w:styleId="Heading9Char">
    <w:name w:val="Heading 9 Char"/>
    <w:link w:val="Heading9"/>
    <w:uiPriority w:val="9"/>
    <w:semiHidden/>
    <w:rsid w:val="00913546"/>
    <w:rPr>
      <w:rFonts w:ascii="Cambria" w:eastAsia="Times New Roman" w:hAnsi="Cambria" w:cs="Mangal"/>
      <w:i/>
      <w:iCs/>
      <w:color w:val="404040"/>
      <w:lang w:eastAsia="en-US" w:bidi="hi-IN"/>
    </w:rPr>
  </w:style>
  <w:style w:type="paragraph" w:customStyle="1" w:styleId="ml-nor-abs">
    <w:name w:val="ml-nor-abs"/>
    <w:basedOn w:val="ml-nor"/>
    <w:link w:val="ml-nor-absChar"/>
    <w:qFormat/>
    <w:rsid w:val="00C10049"/>
    <w:pPr>
      <w:spacing w:line="240" w:lineRule="exact"/>
    </w:pPr>
  </w:style>
  <w:style w:type="paragraph" w:customStyle="1" w:styleId="ml-author">
    <w:name w:val="ml-author"/>
    <w:link w:val="ml-authorChar"/>
    <w:qFormat/>
    <w:rsid w:val="00C10049"/>
    <w:pPr>
      <w:spacing w:after="120"/>
      <w:jc w:val="center"/>
    </w:pPr>
    <w:rPr>
      <w:noProof/>
      <w:sz w:val="26"/>
      <w:lang w:val="en-US" w:eastAsia="en-US"/>
    </w:rPr>
  </w:style>
  <w:style w:type="character" w:customStyle="1" w:styleId="ml-nor-absChar">
    <w:name w:val="ml-nor-abs Char"/>
    <w:link w:val="ml-nor-abs"/>
    <w:rsid w:val="00C10049"/>
    <w:rPr>
      <w:lang w:val="en-US" w:eastAsia="en-US" w:bidi="ar-SA"/>
    </w:rPr>
  </w:style>
  <w:style w:type="paragraph" w:customStyle="1" w:styleId="ml-aut-aff">
    <w:name w:val="ml-aut-aff"/>
    <w:link w:val="ml-aut-affChar"/>
    <w:qFormat/>
    <w:rsid w:val="00C10049"/>
    <w:pPr>
      <w:spacing w:after="120"/>
      <w:jc w:val="center"/>
    </w:pPr>
    <w:rPr>
      <w:i/>
      <w:noProof/>
      <w:sz w:val="18"/>
      <w:szCs w:val="18"/>
      <w:lang w:val="en-US" w:eastAsia="en-US"/>
    </w:rPr>
  </w:style>
  <w:style w:type="character" w:customStyle="1" w:styleId="Els-AuthorChar">
    <w:name w:val="Els-Author Char"/>
    <w:link w:val="Els-Author"/>
    <w:rsid w:val="00864AF3"/>
    <w:rPr>
      <w:noProof/>
      <w:sz w:val="26"/>
      <w:lang w:val="en-US" w:eastAsia="en-US" w:bidi="ar-SA"/>
    </w:rPr>
  </w:style>
  <w:style w:type="character" w:customStyle="1" w:styleId="ml-authorChar">
    <w:name w:val="ml-author Char"/>
    <w:basedOn w:val="Els-AuthorChar"/>
    <w:link w:val="ml-author"/>
    <w:rsid w:val="00C10049"/>
    <w:rPr>
      <w:noProof/>
      <w:sz w:val="26"/>
      <w:lang w:val="en-US" w:eastAsia="en-US" w:bidi="ar-SA"/>
    </w:rPr>
  </w:style>
  <w:style w:type="character" w:customStyle="1" w:styleId="BodyTextIndentChar">
    <w:name w:val="Body Text Indent Char"/>
    <w:link w:val="BodyTextIndent"/>
    <w:semiHidden/>
    <w:rsid w:val="00864AF3"/>
    <w:rPr>
      <w:rFonts w:eastAsia="Times New Roman"/>
      <w:kern w:val="14"/>
      <w:lang w:val="en-US" w:eastAsia="en-US" w:bidi="ar-SA"/>
    </w:rPr>
  </w:style>
  <w:style w:type="character" w:customStyle="1" w:styleId="Els-AffiliationChar">
    <w:name w:val="Els-Affiliation Char"/>
    <w:link w:val="Els-Affiliation"/>
    <w:rsid w:val="00D224CC"/>
    <w:rPr>
      <w:i/>
      <w:noProof/>
      <w:sz w:val="16"/>
      <w:lang w:val="en-US" w:eastAsia="en-US" w:bidi="ar-SA"/>
    </w:rPr>
  </w:style>
  <w:style w:type="character" w:customStyle="1" w:styleId="ml-aut-affChar">
    <w:name w:val="ml-aut-aff Char"/>
    <w:link w:val="ml-aut-aff"/>
    <w:rsid w:val="00C10049"/>
    <w:rPr>
      <w:i/>
      <w:noProof/>
      <w:sz w:val="18"/>
      <w:szCs w:val="18"/>
      <w:lang w:val="en-US" w:eastAsia="en-US" w:bidi="ar-SA"/>
    </w:rPr>
  </w:style>
  <w:style w:type="paragraph" w:customStyle="1" w:styleId="ml-aut-bio">
    <w:name w:val="ml-aut-bio"/>
    <w:link w:val="ml-aut-bioChar"/>
    <w:qFormat/>
    <w:rsid w:val="00044F72"/>
    <w:pPr>
      <w:spacing w:before="240" w:line="360" w:lineRule="auto"/>
      <w:jc w:val="both"/>
    </w:pPr>
    <w:rPr>
      <w:rFonts w:eastAsia="Times New Roman"/>
      <w:sz w:val="18"/>
      <w:lang w:val="en-US" w:eastAsia="de-DE"/>
    </w:rPr>
  </w:style>
  <w:style w:type="character" w:customStyle="1" w:styleId="ml-aut-bioChar">
    <w:name w:val="ml-aut-bio Char"/>
    <w:link w:val="ml-aut-bio"/>
    <w:rsid w:val="00044F72"/>
    <w:rPr>
      <w:rFonts w:eastAsia="Times New Roman"/>
      <w:sz w:val="18"/>
      <w:lang w:val="en-US" w:eastAsia="de-DE" w:bidi="ar-SA"/>
    </w:rPr>
  </w:style>
  <w:style w:type="paragraph" w:customStyle="1" w:styleId="ml-header">
    <w:name w:val="ml-header"/>
    <w:basedOn w:val="Header"/>
    <w:link w:val="ml-headerChar"/>
    <w:qFormat/>
    <w:rsid w:val="00470C00"/>
    <w:pPr>
      <w:tabs>
        <w:tab w:val="clear" w:pos="4706"/>
        <w:tab w:val="clear" w:pos="9356"/>
      </w:tabs>
      <w:spacing w:before="120" w:beforeAutospacing="0" w:after="100" w:afterAutospacing="1" w:line="240" w:lineRule="auto"/>
      <w:jc w:val="center"/>
    </w:pPr>
    <w:rPr>
      <w:i w:val="0"/>
      <w:iCs/>
      <w:sz w:val="18"/>
      <w:szCs w:val="18"/>
    </w:rPr>
  </w:style>
  <w:style w:type="character" w:customStyle="1" w:styleId="ml-headerChar">
    <w:name w:val="ml-header Char"/>
    <w:link w:val="ml-header"/>
    <w:rsid w:val="00470C00"/>
    <w:rPr>
      <w:i w:val="0"/>
      <w:iCs/>
      <w:noProof/>
      <w:sz w:val="18"/>
      <w:szCs w:val="18"/>
      <w:lang w:val="en-US" w:eastAsia="en-US" w:bidi="ar-SA"/>
    </w:rPr>
  </w:style>
  <w:style w:type="paragraph" w:customStyle="1" w:styleId="ml-title">
    <w:name w:val="ml-title"/>
    <w:basedOn w:val="Els-Author"/>
    <w:link w:val="ml-titleChar"/>
    <w:qFormat/>
    <w:rsid w:val="00340106"/>
    <w:pPr>
      <w:spacing w:line="400" w:lineRule="exact"/>
    </w:pPr>
    <w:rPr>
      <w:color w:val="0F243E"/>
      <w:sz w:val="34"/>
    </w:rPr>
  </w:style>
  <w:style w:type="paragraph" w:customStyle="1" w:styleId="ml-Keywords">
    <w:name w:val="ml-Keywords"/>
    <w:link w:val="ml-KeywordsChar"/>
    <w:qFormat/>
    <w:rsid w:val="0038307B"/>
    <w:pPr>
      <w:spacing w:before="120"/>
    </w:pPr>
    <w:rPr>
      <w:lang w:eastAsia="en-US"/>
    </w:rPr>
  </w:style>
  <w:style w:type="character" w:customStyle="1" w:styleId="ml-titleChar">
    <w:name w:val="ml-title Char"/>
    <w:link w:val="ml-title"/>
    <w:rsid w:val="00340106"/>
    <w:rPr>
      <w:noProof/>
      <w:color w:val="0F243E"/>
      <w:sz w:val="34"/>
      <w:lang w:val="en-US" w:eastAsia="en-US"/>
    </w:rPr>
  </w:style>
  <w:style w:type="paragraph" w:customStyle="1" w:styleId="ml-h1">
    <w:name w:val="ml-h1"/>
    <w:link w:val="ml-h1Char"/>
    <w:qFormat/>
    <w:rsid w:val="003E5BF5"/>
    <w:pPr>
      <w:numPr>
        <w:numId w:val="15"/>
      </w:numPr>
      <w:tabs>
        <w:tab w:val="left" w:pos="360"/>
      </w:tabs>
      <w:outlineLvl w:val="0"/>
    </w:pPr>
    <w:rPr>
      <w:rFonts w:ascii="Cambria" w:eastAsia="Times New Roman" w:hAnsi="Cambria" w:cs="Mangal"/>
      <w:b/>
      <w:bCs/>
      <w:noProof/>
      <w:color w:val="0F243E"/>
      <w:sz w:val="28"/>
      <w:szCs w:val="28"/>
      <w:lang w:bidi="hi-IN"/>
    </w:rPr>
  </w:style>
  <w:style w:type="character" w:customStyle="1" w:styleId="ml-KeywordsChar">
    <w:name w:val="ml-Keywords Char"/>
    <w:link w:val="ml-Keywords"/>
    <w:rsid w:val="0038307B"/>
    <w:rPr>
      <w:lang w:val="en-GB" w:eastAsia="en-US" w:bidi="ar-SA"/>
    </w:rPr>
  </w:style>
  <w:style w:type="paragraph" w:customStyle="1" w:styleId="ml-Fig-Caption">
    <w:name w:val="ml-Fig-Caption"/>
    <w:basedOn w:val="Caption"/>
    <w:link w:val="ml-Fig-CaptionChar"/>
    <w:qFormat/>
    <w:rsid w:val="001940F3"/>
    <w:pPr>
      <w:ind w:left="450" w:hanging="450"/>
      <w:jc w:val="center"/>
    </w:pPr>
    <w:rPr>
      <w:bCs/>
    </w:rPr>
  </w:style>
  <w:style w:type="character" w:customStyle="1" w:styleId="ml-h1Char">
    <w:name w:val="ml-h1 Char"/>
    <w:link w:val="ml-h1"/>
    <w:rsid w:val="003E5BF5"/>
    <w:rPr>
      <w:rFonts w:ascii="Cambria" w:eastAsia="Times New Roman" w:hAnsi="Cambria" w:cs="Mangal"/>
      <w:b/>
      <w:bCs/>
      <w:noProof/>
      <w:color w:val="0F243E"/>
      <w:sz w:val="28"/>
      <w:szCs w:val="28"/>
      <w:lang w:bidi="hi-IN"/>
    </w:rPr>
  </w:style>
  <w:style w:type="paragraph" w:customStyle="1" w:styleId="ml-table-text">
    <w:name w:val="ml-table-text"/>
    <w:link w:val="ml-table-textChar"/>
    <w:qFormat/>
    <w:rsid w:val="00A72F6E"/>
    <w:pPr>
      <w:spacing w:before="120" w:after="120"/>
      <w:jc w:val="both"/>
    </w:pPr>
    <w:rPr>
      <w:sz w:val="18"/>
      <w:szCs w:val="22"/>
      <w:lang w:val="en-US" w:eastAsia="en-US"/>
    </w:rPr>
  </w:style>
  <w:style w:type="character" w:customStyle="1" w:styleId="ml-Fig-CaptionChar">
    <w:name w:val="ml-Fig-Caption Char"/>
    <w:link w:val="ml-Fig-Caption"/>
    <w:rsid w:val="001940F3"/>
    <w:rPr>
      <w:bCs/>
      <w:sz w:val="16"/>
      <w:lang w:eastAsia="en-US"/>
    </w:rPr>
  </w:style>
  <w:style w:type="paragraph" w:customStyle="1" w:styleId="ml-table-num-data">
    <w:name w:val="ml-table-num-data"/>
    <w:link w:val="ml-table-num-dataChar"/>
    <w:qFormat/>
    <w:rsid w:val="000C1BFB"/>
    <w:pPr>
      <w:tabs>
        <w:tab w:val="decimal" w:pos="480"/>
      </w:tabs>
      <w:spacing w:before="120" w:after="120"/>
    </w:pPr>
    <w:rPr>
      <w:sz w:val="18"/>
      <w:szCs w:val="22"/>
      <w:lang w:val="en-US" w:eastAsia="en-US"/>
    </w:rPr>
  </w:style>
  <w:style w:type="character" w:customStyle="1" w:styleId="Els-table-textChar">
    <w:name w:val="Els-table-text Char"/>
    <w:link w:val="Els-table-text"/>
    <w:rsid w:val="00306C6E"/>
    <w:rPr>
      <w:sz w:val="16"/>
      <w:lang w:val="en-US" w:eastAsia="en-US" w:bidi="ar-SA"/>
    </w:rPr>
  </w:style>
  <w:style w:type="character" w:customStyle="1" w:styleId="ml-table-textChar">
    <w:name w:val="ml-table-text Char"/>
    <w:link w:val="ml-table-text"/>
    <w:rsid w:val="00A72F6E"/>
    <w:rPr>
      <w:sz w:val="18"/>
      <w:szCs w:val="22"/>
      <w:lang w:val="en-US" w:eastAsia="en-US" w:bidi="ar-SA"/>
    </w:rPr>
  </w:style>
  <w:style w:type="paragraph" w:customStyle="1" w:styleId="ml-Header-Journal">
    <w:name w:val="ml-Header-Journal"/>
    <w:link w:val="ml-Header-JournalChar"/>
    <w:qFormat/>
    <w:rsid w:val="0038307B"/>
    <w:pPr>
      <w:spacing w:before="120" w:after="120"/>
      <w:jc w:val="center"/>
    </w:pPr>
    <w:rPr>
      <w:b/>
      <w:bCs/>
      <w:i/>
      <w:iCs/>
      <w:noProof/>
      <w:color w:val="17365D"/>
      <w:sz w:val="28"/>
      <w:szCs w:val="28"/>
      <w:lang w:val="en-US" w:eastAsia="en-US"/>
    </w:rPr>
  </w:style>
  <w:style w:type="character" w:customStyle="1" w:styleId="ml-table-num-dataChar">
    <w:name w:val="ml-table-num-data Char"/>
    <w:basedOn w:val="ml-table-textChar"/>
    <w:link w:val="ml-table-num-data"/>
    <w:rsid w:val="000C1BFB"/>
    <w:rPr>
      <w:sz w:val="18"/>
      <w:szCs w:val="22"/>
      <w:lang w:val="en-US" w:eastAsia="en-US" w:bidi="ar-SA"/>
    </w:rPr>
  </w:style>
  <w:style w:type="paragraph" w:customStyle="1" w:styleId="ml-Header-DOI">
    <w:name w:val="ml-Header-DOI"/>
    <w:link w:val="ml-Header-DOIChar"/>
    <w:qFormat/>
    <w:rsid w:val="0038307B"/>
    <w:pPr>
      <w:spacing w:after="120"/>
      <w:jc w:val="center"/>
    </w:pPr>
    <w:rPr>
      <w:b/>
      <w:bCs/>
      <w:noProof/>
      <w:color w:val="17365D"/>
      <w:sz w:val="18"/>
      <w:szCs w:val="18"/>
      <w:lang w:val="en-US" w:eastAsia="en-US"/>
    </w:rPr>
  </w:style>
  <w:style w:type="character" w:customStyle="1" w:styleId="ml-Header-JournalChar">
    <w:name w:val="ml-Header-Journal Char"/>
    <w:link w:val="ml-Header-Journal"/>
    <w:rsid w:val="0038307B"/>
    <w:rPr>
      <w:b/>
      <w:bCs/>
      <w:i/>
      <w:iCs/>
      <w:noProof/>
      <w:color w:val="17365D"/>
      <w:sz w:val="28"/>
      <w:szCs w:val="28"/>
      <w:lang w:val="en-US" w:eastAsia="en-US" w:bidi="ar-SA"/>
    </w:rPr>
  </w:style>
  <w:style w:type="paragraph" w:customStyle="1" w:styleId="ml-Header-HomePage">
    <w:name w:val="ml-Header-HomePage"/>
    <w:link w:val="ml-Header-HomePageChar"/>
    <w:qFormat/>
    <w:rsid w:val="0038307B"/>
    <w:pPr>
      <w:spacing w:before="100" w:beforeAutospacing="1" w:after="100" w:afterAutospacing="1"/>
      <w:jc w:val="center"/>
    </w:pPr>
    <w:rPr>
      <w:b/>
      <w:bCs/>
      <w:i/>
      <w:iCs/>
      <w:noProof/>
      <w:color w:val="17365D"/>
      <w:sz w:val="18"/>
      <w:szCs w:val="18"/>
      <w:lang w:val="en-US" w:eastAsia="en-US"/>
    </w:rPr>
  </w:style>
  <w:style w:type="character" w:customStyle="1" w:styleId="ml-Header-DOIChar">
    <w:name w:val="ml-Header-DOI Char"/>
    <w:link w:val="ml-Header-DOI"/>
    <w:rsid w:val="0038307B"/>
    <w:rPr>
      <w:b/>
      <w:bCs/>
      <w:noProof/>
      <w:color w:val="17365D"/>
      <w:sz w:val="18"/>
      <w:szCs w:val="18"/>
      <w:lang w:val="en-US" w:eastAsia="en-US" w:bidi="ar-SA"/>
    </w:rPr>
  </w:style>
  <w:style w:type="paragraph" w:customStyle="1" w:styleId="figurecaption">
    <w:name w:val="figure caption"/>
    <w:rsid w:val="00D35435"/>
    <w:pPr>
      <w:numPr>
        <w:numId w:val="12"/>
      </w:numPr>
      <w:tabs>
        <w:tab w:val="left" w:pos="533"/>
      </w:tabs>
      <w:spacing w:before="80"/>
      <w:jc w:val="both"/>
    </w:pPr>
    <w:rPr>
      <w:rFonts w:eastAsia="Times New Roman"/>
      <w:noProof/>
      <w:sz w:val="16"/>
      <w:szCs w:val="16"/>
      <w:lang w:val="en-US" w:eastAsia="en-US"/>
    </w:rPr>
  </w:style>
  <w:style w:type="character" w:customStyle="1" w:styleId="ml-Header-HomePageChar">
    <w:name w:val="ml-Header-HomePage Char"/>
    <w:link w:val="ml-Header-HomePage"/>
    <w:rsid w:val="0038307B"/>
    <w:rPr>
      <w:b/>
      <w:bCs/>
      <w:i/>
      <w:iCs/>
      <w:noProof/>
      <w:color w:val="17365D"/>
      <w:sz w:val="18"/>
      <w:szCs w:val="18"/>
      <w:lang w:val="en-US" w:eastAsia="en-US" w:bidi="ar-SA"/>
    </w:rPr>
  </w:style>
  <w:style w:type="paragraph" w:customStyle="1" w:styleId="ml-Bullets">
    <w:name w:val="ml-Bullets"/>
    <w:basedOn w:val="ml-nor"/>
    <w:link w:val="ml-BulletsChar"/>
    <w:qFormat/>
    <w:rsid w:val="00E46F4F"/>
    <w:pPr>
      <w:numPr>
        <w:numId w:val="13"/>
      </w:numPr>
    </w:pPr>
  </w:style>
  <w:style w:type="character" w:customStyle="1" w:styleId="A4">
    <w:name w:val="A4"/>
    <w:uiPriority w:val="99"/>
    <w:rsid w:val="00FF0DE0"/>
    <w:rPr>
      <w:color w:val="000000"/>
      <w:sz w:val="16"/>
      <w:szCs w:val="16"/>
    </w:rPr>
  </w:style>
  <w:style w:type="character" w:customStyle="1" w:styleId="ml-BulletsChar">
    <w:name w:val="ml-Bullets Char"/>
    <w:basedOn w:val="ml-norChar"/>
    <w:link w:val="ml-Bullets"/>
    <w:rsid w:val="00E46F4F"/>
    <w:rPr>
      <w:lang w:val="en-US" w:eastAsia="en-US" w:bidi="ar-SA"/>
    </w:rPr>
  </w:style>
  <w:style w:type="character" w:customStyle="1" w:styleId="doi-field">
    <w:name w:val="doi-field"/>
    <w:rsid w:val="00FF0DE0"/>
  </w:style>
  <w:style w:type="character" w:customStyle="1" w:styleId="bibliographic-informationvalue">
    <w:name w:val="bibliographic-information__value"/>
    <w:rsid w:val="00FF0DE0"/>
  </w:style>
  <w:style w:type="character" w:customStyle="1" w:styleId="text-group">
    <w:name w:val="text-group"/>
    <w:rsid w:val="00FF0DE0"/>
  </w:style>
  <w:style w:type="paragraph" w:customStyle="1" w:styleId="Affiliation">
    <w:name w:val="Affiliation"/>
    <w:uiPriority w:val="99"/>
    <w:rsid w:val="00AD3D65"/>
    <w:pPr>
      <w:jc w:val="center"/>
    </w:pPr>
    <w:rPr>
      <w:rFonts w:eastAsia="Times New Roman"/>
      <w:lang w:val="en-US" w:eastAsia="en-US"/>
    </w:rPr>
  </w:style>
  <w:style w:type="paragraph" w:customStyle="1" w:styleId="Author">
    <w:name w:val="Author"/>
    <w:uiPriority w:val="99"/>
    <w:rsid w:val="00AD3D65"/>
    <w:pPr>
      <w:spacing w:before="360" w:after="40"/>
      <w:jc w:val="center"/>
    </w:pPr>
    <w:rPr>
      <w:rFonts w:eastAsia="Times New Roman"/>
      <w:noProof/>
      <w:sz w:val="22"/>
      <w:szCs w:val="22"/>
      <w:lang w:val="en-US" w:eastAsia="en-US"/>
    </w:rPr>
  </w:style>
  <w:style w:type="paragraph" w:customStyle="1" w:styleId="papertitle">
    <w:name w:val="paper title"/>
    <w:uiPriority w:val="99"/>
    <w:rsid w:val="00AD3D65"/>
    <w:pPr>
      <w:spacing w:after="120"/>
      <w:jc w:val="center"/>
    </w:pPr>
    <w:rPr>
      <w:rFonts w:eastAsia="Times New Roman"/>
      <w:bCs/>
      <w:noProof/>
      <w:sz w:val="48"/>
      <w:szCs w:val="48"/>
      <w:lang w:val="en-US" w:eastAsia="en-US"/>
    </w:rPr>
  </w:style>
  <w:style w:type="paragraph" w:customStyle="1" w:styleId="references">
    <w:name w:val="references"/>
    <w:rsid w:val="000269DF"/>
    <w:pPr>
      <w:numPr>
        <w:numId w:val="14"/>
      </w:numPr>
      <w:spacing w:after="50" w:line="180" w:lineRule="exact"/>
      <w:jc w:val="both"/>
    </w:pPr>
    <w:rPr>
      <w:rFonts w:eastAsia="Times New Roman"/>
      <w:noProof/>
      <w:sz w:val="16"/>
      <w:szCs w:val="16"/>
      <w:lang w:val="en-US" w:eastAsia="en-US"/>
    </w:rPr>
  </w:style>
  <w:style w:type="paragraph" w:customStyle="1" w:styleId="ml-h2">
    <w:name w:val="ml-h2"/>
    <w:basedOn w:val="ml-h1"/>
    <w:link w:val="ml-h2Char"/>
    <w:qFormat/>
    <w:rsid w:val="003E5BF5"/>
    <w:pPr>
      <w:numPr>
        <w:ilvl w:val="1"/>
      </w:numPr>
      <w:tabs>
        <w:tab w:val="clear" w:pos="360"/>
        <w:tab w:val="left" w:pos="630"/>
      </w:tabs>
      <w:ind w:left="426"/>
    </w:pPr>
    <w:rPr>
      <w:rFonts w:eastAsia="SimSun"/>
      <w:sz w:val="24"/>
      <w:szCs w:val="24"/>
      <w:lang w:val="x-none" w:eastAsia="x-none"/>
    </w:rPr>
  </w:style>
  <w:style w:type="paragraph" w:customStyle="1" w:styleId="ml-h3">
    <w:name w:val="ml-h3"/>
    <w:basedOn w:val="ml-h2"/>
    <w:link w:val="ml-h3Char"/>
    <w:qFormat/>
    <w:rsid w:val="005C35AE"/>
    <w:pPr>
      <w:tabs>
        <w:tab w:val="clear" w:pos="630"/>
      </w:tabs>
    </w:pPr>
    <w:rPr>
      <w:sz w:val="20"/>
      <w:szCs w:val="20"/>
    </w:rPr>
  </w:style>
  <w:style w:type="character" w:customStyle="1" w:styleId="ml-h2Char">
    <w:name w:val="ml-h2 Char"/>
    <w:link w:val="ml-h2"/>
    <w:rsid w:val="003E5BF5"/>
    <w:rPr>
      <w:rFonts w:ascii="Cambria" w:hAnsi="Cambria" w:cs="Mangal"/>
      <w:b/>
      <w:bCs/>
      <w:noProof/>
      <w:color w:val="0F243E"/>
      <w:sz w:val="24"/>
      <w:szCs w:val="24"/>
      <w:lang w:val="x-none" w:eastAsia="x-none" w:bidi="hi-IN"/>
    </w:rPr>
  </w:style>
  <w:style w:type="paragraph" w:customStyle="1" w:styleId="ml-h4">
    <w:name w:val="ml-h4"/>
    <w:basedOn w:val="ml-h3"/>
    <w:link w:val="ml-h4Char"/>
    <w:qFormat/>
    <w:rsid w:val="005C35AE"/>
    <w:rPr>
      <w:b w:val="0"/>
      <w:bCs w:val="0"/>
    </w:rPr>
  </w:style>
  <w:style w:type="character" w:customStyle="1" w:styleId="ml-h3Char">
    <w:name w:val="ml-h3 Char"/>
    <w:basedOn w:val="ml-h2Char"/>
    <w:link w:val="ml-h3"/>
    <w:rsid w:val="005C35AE"/>
    <w:rPr>
      <w:rFonts w:ascii="Cambria" w:hAnsi="Cambria" w:cs="Mangal"/>
      <w:b/>
      <w:bCs/>
      <w:noProof/>
      <w:color w:val="0F243E"/>
      <w:sz w:val="24"/>
      <w:szCs w:val="24"/>
      <w:lang w:val="x-none" w:eastAsia="x-none" w:bidi="hi-IN"/>
    </w:rPr>
  </w:style>
  <w:style w:type="paragraph" w:styleId="NormalWeb">
    <w:name w:val="Normal (Web)"/>
    <w:basedOn w:val="Normal"/>
    <w:uiPriority w:val="99"/>
    <w:unhideWhenUsed/>
    <w:rsid w:val="00CD3BE4"/>
    <w:pPr>
      <w:widowControl/>
      <w:spacing w:before="100" w:beforeAutospacing="1" w:after="100" w:afterAutospacing="1"/>
      <w:ind w:firstLine="0"/>
      <w:jc w:val="left"/>
    </w:pPr>
    <w:rPr>
      <w:rFonts w:eastAsia="Times New Roman"/>
      <w:sz w:val="24"/>
      <w:szCs w:val="24"/>
      <w:lang w:val="en-US"/>
    </w:rPr>
  </w:style>
  <w:style w:type="character" w:customStyle="1" w:styleId="ml-h4Char">
    <w:name w:val="ml-h4 Char"/>
    <w:link w:val="ml-h4"/>
    <w:rsid w:val="005C35AE"/>
    <w:rPr>
      <w:rFonts w:ascii="Cambria" w:hAnsi="Cambria" w:cs="Mangal"/>
      <w:noProof/>
      <w:color w:val="0F243E"/>
      <w:lang w:val="x-none" w:eastAsia="x-none" w:bidi="hi-IN"/>
    </w:rPr>
  </w:style>
  <w:style w:type="paragraph" w:customStyle="1" w:styleId="tablehead">
    <w:name w:val="table head"/>
    <w:uiPriority w:val="99"/>
    <w:rsid w:val="009C6DD7"/>
    <w:pPr>
      <w:numPr>
        <w:numId w:val="16"/>
      </w:numPr>
      <w:spacing w:before="240" w:after="120" w:line="216" w:lineRule="auto"/>
      <w:jc w:val="center"/>
    </w:pPr>
    <w:rPr>
      <w:rFonts w:eastAsia="Times New Roman"/>
      <w:smallCaps/>
      <w:noProof/>
      <w:sz w:val="16"/>
      <w:szCs w:val="16"/>
      <w:lang w:val="en-US" w:eastAsia="en-US"/>
    </w:rPr>
  </w:style>
  <w:style w:type="character" w:styleId="Emphasis">
    <w:name w:val="Emphasis"/>
    <w:uiPriority w:val="20"/>
    <w:qFormat/>
    <w:rsid w:val="003271C2"/>
    <w:rPr>
      <w:i/>
      <w:iCs/>
    </w:rPr>
  </w:style>
  <w:style w:type="character" w:customStyle="1" w:styleId="AUBiosbd">
    <w:name w:val="AU_Bios bd"/>
    <w:rsid w:val="000A65A0"/>
    <w:rPr>
      <w:rFonts w:ascii="Helvetica" w:hAnsi="Helvetica" w:cs="FormataOTFMd"/>
      <w:b/>
    </w:rPr>
  </w:style>
  <w:style w:type="paragraph" w:customStyle="1" w:styleId="FigureCaption1">
    <w:name w:val="Figure Caption"/>
    <w:basedOn w:val="Normal"/>
    <w:rsid w:val="000A65A0"/>
    <w:pPr>
      <w:widowControl/>
      <w:spacing w:before="0" w:after="0"/>
      <w:ind w:firstLine="0"/>
    </w:pPr>
    <w:rPr>
      <w:rFonts w:eastAsia="Times New Roman"/>
      <w:sz w:val="16"/>
      <w:szCs w:val="16"/>
      <w:lang w:val="en-US"/>
    </w:rPr>
  </w:style>
  <w:style w:type="paragraph" w:customStyle="1" w:styleId="ml-Head1Withoutnum">
    <w:name w:val="ml- Head1 Withoutnum"/>
    <w:basedOn w:val="Header"/>
    <w:rsid w:val="00B904F0"/>
    <w:pPr>
      <w:tabs>
        <w:tab w:val="clear" w:pos="4706"/>
      </w:tabs>
      <w:spacing w:before="240" w:beforeAutospacing="0" w:after="120" w:line="240" w:lineRule="auto"/>
      <w:ind w:left="432" w:hanging="432"/>
    </w:pPr>
    <w:rPr>
      <w:rFonts w:ascii="Calibri Light" w:hAnsi="Calibri Light"/>
      <w:b/>
      <w:i w:val="0"/>
      <w:color w:val="323E4F"/>
      <w:sz w:val="28"/>
      <w:szCs w:val="28"/>
    </w:rPr>
  </w:style>
  <w:style w:type="paragraph" w:customStyle="1" w:styleId="ml-list">
    <w:name w:val="ml-list"/>
    <w:basedOn w:val="ml-nor"/>
    <w:link w:val="ml-listChar"/>
    <w:qFormat/>
    <w:rsid w:val="0087095D"/>
    <w:pPr>
      <w:numPr>
        <w:numId w:val="18"/>
      </w:numPr>
    </w:pPr>
  </w:style>
  <w:style w:type="paragraph" w:customStyle="1" w:styleId="ml-references">
    <w:name w:val="ml-references"/>
    <w:basedOn w:val="Normal"/>
    <w:link w:val="ml-referencesChar"/>
    <w:qFormat/>
    <w:rsid w:val="00F86C7A"/>
    <w:pPr>
      <w:widowControl/>
      <w:numPr>
        <w:numId w:val="17"/>
      </w:numPr>
      <w:pBdr>
        <w:top w:val="nil"/>
        <w:left w:val="nil"/>
        <w:bottom w:val="nil"/>
        <w:right w:val="nil"/>
        <w:between w:val="nil"/>
      </w:pBdr>
      <w:ind w:left="425" w:hanging="425"/>
    </w:pPr>
    <w:rPr>
      <w:rFonts w:eastAsia="MS Mincho"/>
    </w:rPr>
  </w:style>
  <w:style w:type="character" w:customStyle="1" w:styleId="ml-listChar">
    <w:name w:val="ml-list Char"/>
    <w:basedOn w:val="ml-norChar"/>
    <w:link w:val="ml-list"/>
    <w:rsid w:val="0087095D"/>
    <w:rPr>
      <w:lang w:val="en-US" w:eastAsia="en-US" w:bidi="ar-SA"/>
    </w:rPr>
  </w:style>
  <w:style w:type="paragraph" w:customStyle="1" w:styleId="ml-listnum">
    <w:name w:val="ml-listnum"/>
    <w:basedOn w:val="ml-nor"/>
    <w:link w:val="ml-listnumChar"/>
    <w:qFormat/>
    <w:rsid w:val="00C01211"/>
    <w:pPr>
      <w:numPr>
        <w:numId w:val="36"/>
      </w:numPr>
    </w:pPr>
  </w:style>
  <w:style w:type="character" w:customStyle="1" w:styleId="ml-referencesChar">
    <w:name w:val="ml-references Char"/>
    <w:link w:val="ml-references"/>
    <w:rsid w:val="00F86C7A"/>
    <w:rPr>
      <w:rFonts w:eastAsia="MS Mincho"/>
      <w:lang w:eastAsia="en-US"/>
    </w:rPr>
  </w:style>
  <w:style w:type="paragraph" w:styleId="Title">
    <w:name w:val="Title"/>
    <w:basedOn w:val="Normal"/>
    <w:next w:val="Normal"/>
    <w:link w:val="TitleChar"/>
    <w:uiPriority w:val="1"/>
    <w:qFormat/>
    <w:rsid w:val="009D2D94"/>
    <w:pPr>
      <w:spacing w:before="240" w:after="60"/>
      <w:jc w:val="center"/>
    </w:pPr>
    <w:rPr>
      <w:rFonts w:ascii="Cambria" w:eastAsia="Cambria" w:hAnsi="Cambria" w:cs="Cambria"/>
      <w:b/>
      <w:sz w:val="32"/>
      <w:szCs w:val="32"/>
      <w:lang w:val="en-US" w:eastAsia="en-IN"/>
    </w:rPr>
  </w:style>
  <w:style w:type="character" w:customStyle="1" w:styleId="ml-listnumChar">
    <w:name w:val="ml-listnum Char"/>
    <w:basedOn w:val="ml-norChar"/>
    <w:link w:val="ml-listnum"/>
    <w:rsid w:val="00C01211"/>
    <w:rPr>
      <w:lang w:val="en-US" w:eastAsia="en-US" w:bidi="ar-SA"/>
    </w:rPr>
  </w:style>
  <w:style w:type="character" w:customStyle="1" w:styleId="TitleChar">
    <w:name w:val="Title Char"/>
    <w:link w:val="Title"/>
    <w:uiPriority w:val="1"/>
    <w:rsid w:val="009D2D94"/>
    <w:rPr>
      <w:rFonts w:ascii="Cambria" w:eastAsia="Cambria" w:hAnsi="Cambria" w:cs="Cambria"/>
      <w:b/>
      <w:sz w:val="32"/>
      <w:szCs w:val="32"/>
      <w:lang w:val="en-US" w:eastAsia="en-IN"/>
    </w:rPr>
  </w:style>
  <w:style w:type="paragraph" w:customStyle="1" w:styleId="ml-Header-NonNum">
    <w:name w:val="ml-Header-NonNum"/>
    <w:basedOn w:val="Header"/>
    <w:qFormat/>
    <w:rsid w:val="00340106"/>
    <w:pPr>
      <w:tabs>
        <w:tab w:val="clear" w:pos="4706"/>
        <w:tab w:val="left" w:pos="3573"/>
      </w:tabs>
      <w:spacing w:before="240" w:beforeAutospacing="0" w:after="120" w:line="240" w:lineRule="auto"/>
      <w:ind w:left="432" w:hanging="432"/>
    </w:pPr>
    <w:rPr>
      <w:rFonts w:ascii="Cambria" w:hAnsi="Cambria"/>
      <w:b/>
      <w:i w:val="0"/>
      <w:color w:val="10203E"/>
      <w:sz w:val="28"/>
      <w:szCs w:val="28"/>
      <w:lang w:val="en-IN" w:eastAsia="en-IN" w:bidi="hi-IN"/>
    </w:rPr>
  </w:style>
  <w:style w:type="paragraph" w:customStyle="1" w:styleId="Default">
    <w:name w:val="Default"/>
    <w:rsid w:val="00054B1C"/>
    <w:pPr>
      <w:autoSpaceDE w:val="0"/>
      <w:autoSpaceDN w:val="0"/>
      <w:adjustRightInd w:val="0"/>
    </w:pPr>
    <w:rPr>
      <w:rFonts w:eastAsia="Calibri"/>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63995">
      <w:bodyDiv w:val="1"/>
      <w:marLeft w:val="0"/>
      <w:marRight w:val="0"/>
      <w:marTop w:val="0"/>
      <w:marBottom w:val="0"/>
      <w:divBdr>
        <w:top w:val="none" w:sz="0" w:space="0" w:color="auto"/>
        <w:left w:val="none" w:sz="0" w:space="0" w:color="auto"/>
        <w:bottom w:val="none" w:sz="0" w:space="0" w:color="auto"/>
        <w:right w:val="none" w:sz="0" w:space="0" w:color="auto"/>
      </w:divBdr>
    </w:div>
    <w:div w:id="68692538">
      <w:bodyDiv w:val="1"/>
      <w:marLeft w:val="0"/>
      <w:marRight w:val="0"/>
      <w:marTop w:val="0"/>
      <w:marBottom w:val="0"/>
      <w:divBdr>
        <w:top w:val="none" w:sz="0" w:space="0" w:color="auto"/>
        <w:left w:val="none" w:sz="0" w:space="0" w:color="auto"/>
        <w:bottom w:val="none" w:sz="0" w:space="0" w:color="auto"/>
        <w:right w:val="none" w:sz="0" w:space="0" w:color="auto"/>
      </w:divBdr>
    </w:div>
    <w:div w:id="214049082">
      <w:bodyDiv w:val="1"/>
      <w:marLeft w:val="0"/>
      <w:marRight w:val="0"/>
      <w:marTop w:val="0"/>
      <w:marBottom w:val="0"/>
      <w:divBdr>
        <w:top w:val="none" w:sz="0" w:space="0" w:color="auto"/>
        <w:left w:val="none" w:sz="0" w:space="0" w:color="auto"/>
        <w:bottom w:val="none" w:sz="0" w:space="0" w:color="auto"/>
        <w:right w:val="none" w:sz="0" w:space="0" w:color="auto"/>
      </w:divBdr>
    </w:div>
    <w:div w:id="219830818">
      <w:bodyDiv w:val="1"/>
      <w:marLeft w:val="0"/>
      <w:marRight w:val="0"/>
      <w:marTop w:val="0"/>
      <w:marBottom w:val="0"/>
      <w:divBdr>
        <w:top w:val="none" w:sz="0" w:space="0" w:color="auto"/>
        <w:left w:val="none" w:sz="0" w:space="0" w:color="auto"/>
        <w:bottom w:val="none" w:sz="0" w:space="0" w:color="auto"/>
        <w:right w:val="none" w:sz="0" w:space="0" w:color="auto"/>
      </w:divBdr>
    </w:div>
    <w:div w:id="273440452">
      <w:bodyDiv w:val="1"/>
      <w:marLeft w:val="0"/>
      <w:marRight w:val="0"/>
      <w:marTop w:val="0"/>
      <w:marBottom w:val="0"/>
      <w:divBdr>
        <w:top w:val="none" w:sz="0" w:space="0" w:color="auto"/>
        <w:left w:val="none" w:sz="0" w:space="0" w:color="auto"/>
        <w:bottom w:val="none" w:sz="0" w:space="0" w:color="auto"/>
        <w:right w:val="none" w:sz="0" w:space="0" w:color="auto"/>
      </w:divBdr>
    </w:div>
    <w:div w:id="351221559">
      <w:bodyDiv w:val="1"/>
      <w:marLeft w:val="0"/>
      <w:marRight w:val="0"/>
      <w:marTop w:val="0"/>
      <w:marBottom w:val="0"/>
      <w:divBdr>
        <w:top w:val="none" w:sz="0" w:space="0" w:color="auto"/>
        <w:left w:val="none" w:sz="0" w:space="0" w:color="auto"/>
        <w:bottom w:val="none" w:sz="0" w:space="0" w:color="auto"/>
        <w:right w:val="none" w:sz="0" w:space="0" w:color="auto"/>
      </w:divBdr>
    </w:div>
    <w:div w:id="381294044">
      <w:bodyDiv w:val="1"/>
      <w:marLeft w:val="0"/>
      <w:marRight w:val="0"/>
      <w:marTop w:val="0"/>
      <w:marBottom w:val="0"/>
      <w:divBdr>
        <w:top w:val="none" w:sz="0" w:space="0" w:color="auto"/>
        <w:left w:val="none" w:sz="0" w:space="0" w:color="auto"/>
        <w:bottom w:val="none" w:sz="0" w:space="0" w:color="auto"/>
        <w:right w:val="none" w:sz="0" w:space="0" w:color="auto"/>
      </w:divBdr>
    </w:div>
    <w:div w:id="391852307">
      <w:bodyDiv w:val="1"/>
      <w:marLeft w:val="0"/>
      <w:marRight w:val="0"/>
      <w:marTop w:val="0"/>
      <w:marBottom w:val="0"/>
      <w:divBdr>
        <w:top w:val="none" w:sz="0" w:space="0" w:color="auto"/>
        <w:left w:val="none" w:sz="0" w:space="0" w:color="auto"/>
        <w:bottom w:val="none" w:sz="0" w:space="0" w:color="auto"/>
        <w:right w:val="none" w:sz="0" w:space="0" w:color="auto"/>
      </w:divBdr>
    </w:div>
    <w:div w:id="420222043">
      <w:bodyDiv w:val="1"/>
      <w:marLeft w:val="0"/>
      <w:marRight w:val="0"/>
      <w:marTop w:val="0"/>
      <w:marBottom w:val="0"/>
      <w:divBdr>
        <w:top w:val="none" w:sz="0" w:space="0" w:color="auto"/>
        <w:left w:val="none" w:sz="0" w:space="0" w:color="auto"/>
        <w:bottom w:val="none" w:sz="0" w:space="0" w:color="auto"/>
        <w:right w:val="none" w:sz="0" w:space="0" w:color="auto"/>
      </w:divBdr>
    </w:div>
    <w:div w:id="444420977">
      <w:bodyDiv w:val="1"/>
      <w:marLeft w:val="0"/>
      <w:marRight w:val="0"/>
      <w:marTop w:val="0"/>
      <w:marBottom w:val="0"/>
      <w:divBdr>
        <w:top w:val="none" w:sz="0" w:space="0" w:color="auto"/>
        <w:left w:val="none" w:sz="0" w:space="0" w:color="auto"/>
        <w:bottom w:val="none" w:sz="0" w:space="0" w:color="auto"/>
        <w:right w:val="none" w:sz="0" w:space="0" w:color="auto"/>
      </w:divBdr>
    </w:div>
    <w:div w:id="459498300">
      <w:bodyDiv w:val="1"/>
      <w:marLeft w:val="0"/>
      <w:marRight w:val="0"/>
      <w:marTop w:val="0"/>
      <w:marBottom w:val="0"/>
      <w:divBdr>
        <w:top w:val="none" w:sz="0" w:space="0" w:color="auto"/>
        <w:left w:val="none" w:sz="0" w:space="0" w:color="auto"/>
        <w:bottom w:val="none" w:sz="0" w:space="0" w:color="auto"/>
        <w:right w:val="none" w:sz="0" w:space="0" w:color="auto"/>
      </w:divBdr>
    </w:div>
    <w:div w:id="611984432">
      <w:bodyDiv w:val="1"/>
      <w:marLeft w:val="0"/>
      <w:marRight w:val="0"/>
      <w:marTop w:val="0"/>
      <w:marBottom w:val="0"/>
      <w:divBdr>
        <w:top w:val="none" w:sz="0" w:space="0" w:color="auto"/>
        <w:left w:val="none" w:sz="0" w:space="0" w:color="auto"/>
        <w:bottom w:val="none" w:sz="0" w:space="0" w:color="auto"/>
        <w:right w:val="none" w:sz="0" w:space="0" w:color="auto"/>
      </w:divBdr>
    </w:div>
    <w:div w:id="660162994">
      <w:bodyDiv w:val="1"/>
      <w:marLeft w:val="0"/>
      <w:marRight w:val="0"/>
      <w:marTop w:val="0"/>
      <w:marBottom w:val="0"/>
      <w:divBdr>
        <w:top w:val="none" w:sz="0" w:space="0" w:color="auto"/>
        <w:left w:val="none" w:sz="0" w:space="0" w:color="auto"/>
        <w:bottom w:val="none" w:sz="0" w:space="0" w:color="auto"/>
        <w:right w:val="none" w:sz="0" w:space="0" w:color="auto"/>
      </w:divBdr>
    </w:div>
    <w:div w:id="708267314">
      <w:bodyDiv w:val="1"/>
      <w:marLeft w:val="0"/>
      <w:marRight w:val="0"/>
      <w:marTop w:val="0"/>
      <w:marBottom w:val="0"/>
      <w:divBdr>
        <w:top w:val="none" w:sz="0" w:space="0" w:color="auto"/>
        <w:left w:val="none" w:sz="0" w:space="0" w:color="auto"/>
        <w:bottom w:val="none" w:sz="0" w:space="0" w:color="auto"/>
        <w:right w:val="none" w:sz="0" w:space="0" w:color="auto"/>
      </w:divBdr>
    </w:div>
    <w:div w:id="735475149">
      <w:bodyDiv w:val="1"/>
      <w:marLeft w:val="0"/>
      <w:marRight w:val="0"/>
      <w:marTop w:val="0"/>
      <w:marBottom w:val="0"/>
      <w:divBdr>
        <w:top w:val="none" w:sz="0" w:space="0" w:color="auto"/>
        <w:left w:val="none" w:sz="0" w:space="0" w:color="auto"/>
        <w:bottom w:val="none" w:sz="0" w:space="0" w:color="auto"/>
        <w:right w:val="none" w:sz="0" w:space="0" w:color="auto"/>
      </w:divBdr>
    </w:div>
    <w:div w:id="771439297">
      <w:bodyDiv w:val="1"/>
      <w:marLeft w:val="0"/>
      <w:marRight w:val="0"/>
      <w:marTop w:val="0"/>
      <w:marBottom w:val="0"/>
      <w:divBdr>
        <w:top w:val="none" w:sz="0" w:space="0" w:color="auto"/>
        <w:left w:val="none" w:sz="0" w:space="0" w:color="auto"/>
        <w:bottom w:val="none" w:sz="0" w:space="0" w:color="auto"/>
        <w:right w:val="none" w:sz="0" w:space="0" w:color="auto"/>
      </w:divBdr>
    </w:div>
    <w:div w:id="851332926">
      <w:bodyDiv w:val="1"/>
      <w:marLeft w:val="0"/>
      <w:marRight w:val="0"/>
      <w:marTop w:val="0"/>
      <w:marBottom w:val="0"/>
      <w:divBdr>
        <w:top w:val="none" w:sz="0" w:space="0" w:color="auto"/>
        <w:left w:val="none" w:sz="0" w:space="0" w:color="auto"/>
        <w:bottom w:val="none" w:sz="0" w:space="0" w:color="auto"/>
        <w:right w:val="none" w:sz="0" w:space="0" w:color="auto"/>
      </w:divBdr>
    </w:div>
    <w:div w:id="878013322">
      <w:bodyDiv w:val="1"/>
      <w:marLeft w:val="0"/>
      <w:marRight w:val="0"/>
      <w:marTop w:val="0"/>
      <w:marBottom w:val="0"/>
      <w:divBdr>
        <w:top w:val="none" w:sz="0" w:space="0" w:color="auto"/>
        <w:left w:val="none" w:sz="0" w:space="0" w:color="auto"/>
        <w:bottom w:val="none" w:sz="0" w:space="0" w:color="auto"/>
        <w:right w:val="none" w:sz="0" w:space="0" w:color="auto"/>
      </w:divBdr>
    </w:div>
    <w:div w:id="959846021">
      <w:bodyDiv w:val="1"/>
      <w:marLeft w:val="0"/>
      <w:marRight w:val="0"/>
      <w:marTop w:val="0"/>
      <w:marBottom w:val="0"/>
      <w:divBdr>
        <w:top w:val="none" w:sz="0" w:space="0" w:color="auto"/>
        <w:left w:val="none" w:sz="0" w:space="0" w:color="auto"/>
        <w:bottom w:val="none" w:sz="0" w:space="0" w:color="auto"/>
        <w:right w:val="none" w:sz="0" w:space="0" w:color="auto"/>
      </w:divBdr>
    </w:div>
    <w:div w:id="1092169432">
      <w:bodyDiv w:val="1"/>
      <w:marLeft w:val="0"/>
      <w:marRight w:val="0"/>
      <w:marTop w:val="0"/>
      <w:marBottom w:val="0"/>
      <w:divBdr>
        <w:top w:val="none" w:sz="0" w:space="0" w:color="auto"/>
        <w:left w:val="none" w:sz="0" w:space="0" w:color="auto"/>
        <w:bottom w:val="none" w:sz="0" w:space="0" w:color="auto"/>
        <w:right w:val="none" w:sz="0" w:space="0" w:color="auto"/>
      </w:divBdr>
    </w:div>
    <w:div w:id="1095516585">
      <w:bodyDiv w:val="1"/>
      <w:marLeft w:val="0"/>
      <w:marRight w:val="0"/>
      <w:marTop w:val="0"/>
      <w:marBottom w:val="0"/>
      <w:divBdr>
        <w:top w:val="none" w:sz="0" w:space="0" w:color="auto"/>
        <w:left w:val="none" w:sz="0" w:space="0" w:color="auto"/>
        <w:bottom w:val="none" w:sz="0" w:space="0" w:color="auto"/>
        <w:right w:val="none" w:sz="0" w:space="0" w:color="auto"/>
      </w:divBdr>
    </w:div>
    <w:div w:id="1340615479">
      <w:bodyDiv w:val="1"/>
      <w:marLeft w:val="0"/>
      <w:marRight w:val="0"/>
      <w:marTop w:val="0"/>
      <w:marBottom w:val="0"/>
      <w:divBdr>
        <w:top w:val="none" w:sz="0" w:space="0" w:color="auto"/>
        <w:left w:val="none" w:sz="0" w:space="0" w:color="auto"/>
        <w:bottom w:val="none" w:sz="0" w:space="0" w:color="auto"/>
        <w:right w:val="none" w:sz="0" w:space="0" w:color="auto"/>
      </w:divBdr>
    </w:div>
    <w:div w:id="1370489302">
      <w:bodyDiv w:val="1"/>
      <w:marLeft w:val="0"/>
      <w:marRight w:val="0"/>
      <w:marTop w:val="0"/>
      <w:marBottom w:val="0"/>
      <w:divBdr>
        <w:top w:val="none" w:sz="0" w:space="0" w:color="auto"/>
        <w:left w:val="none" w:sz="0" w:space="0" w:color="auto"/>
        <w:bottom w:val="none" w:sz="0" w:space="0" w:color="auto"/>
        <w:right w:val="none" w:sz="0" w:space="0" w:color="auto"/>
      </w:divBdr>
    </w:div>
    <w:div w:id="1446995235">
      <w:bodyDiv w:val="1"/>
      <w:marLeft w:val="0"/>
      <w:marRight w:val="0"/>
      <w:marTop w:val="0"/>
      <w:marBottom w:val="0"/>
      <w:divBdr>
        <w:top w:val="none" w:sz="0" w:space="0" w:color="auto"/>
        <w:left w:val="none" w:sz="0" w:space="0" w:color="auto"/>
        <w:bottom w:val="none" w:sz="0" w:space="0" w:color="auto"/>
        <w:right w:val="none" w:sz="0" w:space="0" w:color="auto"/>
      </w:divBdr>
    </w:div>
    <w:div w:id="1604267442">
      <w:bodyDiv w:val="1"/>
      <w:marLeft w:val="0"/>
      <w:marRight w:val="0"/>
      <w:marTop w:val="0"/>
      <w:marBottom w:val="0"/>
      <w:divBdr>
        <w:top w:val="none" w:sz="0" w:space="0" w:color="auto"/>
        <w:left w:val="none" w:sz="0" w:space="0" w:color="auto"/>
        <w:bottom w:val="none" w:sz="0" w:space="0" w:color="auto"/>
        <w:right w:val="none" w:sz="0" w:space="0" w:color="auto"/>
      </w:divBdr>
    </w:div>
    <w:div w:id="1684478236">
      <w:bodyDiv w:val="1"/>
      <w:marLeft w:val="0"/>
      <w:marRight w:val="0"/>
      <w:marTop w:val="0"/>
      <w:marBottom w:val="0"/>
      <w:divBdr>
        <w:top w:val="none" w:sz="0" w:space="0" w:color="auto"/>
        <w:left w:val="none" w:sz="0" w:space="0" w:color="auto"/>
        <w:bottom w:val="none" w:sz="0" w:space="0" w:color="auto"/>
        <w:right w:val="none" w:sz="0" w:space="0" w:color="auto"/>
      </w:divBdr>
    </w:div>
    <w:div w:id="1794324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about:blank" TargetMode="External"/><Relationship Id="rId14" Type="http://schemas.openxmlformats.org/officeDocument/2006/relationships/image" Target="media/image5.jpe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8AA2B7E6-1E1F-4618-96D1-CD7EF2B71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ijmlnce p1-1.dotx</Template>
  <TotalTime>1</TotalTime>
  <Pages>1</Pages>
  <Words>2816</Words>
  <Characters>16055</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18834</CharactersWithSpaces>
  <SharedDoc>false</SharedDoc>
  <HLinks>
    <vt:vector size="12" baseType="variant">
      <vt:variant>
        <vt:i4>6357070</vt:i4>
      </vt:variant>
      <vt:variant>
        <vt:i4>0</vt:i4>
      </vt:variant>
      <vt:variant>
        <vt:i4>0</vt:i4>
      </vt:variant>
      <vt:variant>
        <vt:i4>5</vt:i4>
      </vt:variant>
      <vt:variant>
        <vt:lpwstr>mailto:arokiajeruprabhu@gmail.com</vt:lpwstr>
      </vt:variant>
      <vt:variant>
        <vt:lpwstr/>
      </vt:variant>
      <vt:variant>
        <vt:i4>4194369</vt:i4>
      </vt:variant>
      <vt:variant>
        <vt:i4>6</vt:i4>
      </vt:variant>
      <vt:variant>
        <vt:i4>0</vt:i4>
      </vt:variant>
      <vt:variant>
        <vt:i4>5</vt:i4>
      </vt:variant>
      <vt:variant>
        <vt:lpwstr>http://www.mlnce.net/home/index.html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Sony</dc:creator>
  <cp:lastModifiedBy>Tanwar</cp:lastModifiedBy>
  <cp:revision>6</cp:revision>
  <cp:lastPrinted>2020-08-26T23:00:00Z</cp:lastPrinted>
  <dcterms:created xsi:type="dcterms:W3CDTF">2022-08-23T05:30:00Z</dcterms:created>
  <dcterms:modified xsi:type="dcterms:W3CDTF">2022-08-23T05:33:00Z</dcterms:modified>
</cp:coreProperties>
</file>